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FE" w:rsidRDefault="009035FE"/>
    <w:tbl>
      <w:tblPr>
        <w:tblpPr w:leftFromText="180" w:rightFromText="180" w:vertAnchor="text" w:horzAnchor="margin" w:tblpXSpec="center" w:tblpY="-1439"/>
        <w:tblW w:w="10031" w:type="dxa"/>
        <w:tblLayout w:type="fixed"/>
        <w:tblLook w:val="00A0"/>
      </w:tblPr>
      <w:tblGrid>
        <w:gridCol w:w="1240"/>
        <w:gridCol w:w="1480"/>
        <w:gridCol w:w="1080"/>
        <w:gridCol w:w="1080"/>
        <w:gridCol w:w="840"/>
        <w:gridCol w:w="1080"/>
        <w:gridCol w:w="112"/>
        <w:gridCol w:w="1508"/>
        <w:gridCol w:w="1611"/>
      </w:tblGrid>
      <w:tr w:rsidR="009035FE">
        <w:trPr>
          <w:trHeight w:val="993"/>
        </w:trPr>
        <w:tc>
          <w:tcPr>
            <w:tcW w:w="100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35FE" w:rsidRDefault="009035FE">
            <w:pPr>
              <w:widowControl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  <w:p w:rsidR="009035FE" w:rsidRDefault="009035FE">
            <w:pPr>
              <w:widowControl/>
              <w:rPr>
                <w:rFonts w:asci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9035FE" w:rsidRDefault="009035FE" w:rsidP="009035FE">
            <w:pPr>
              <w:widowControl/>
              <w:ind w:firstLineChars="500" w:firstLine="31680"/>
              <w:rPr>
                <w:rFonts w:asci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吉林工程技术师范学院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2019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年招聘专职辅导员报名登记表</w:t>
            </w:r>
          </w:p>
        </w:tc>
      </w:tr>
      <w:tr w:rsidR="009035FE">
        <w:trPr>
          <w:trHeight w:val="62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9035FE">
        <w:trPr>
          <w:trHeight w:val="443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政治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9035FE">
        <w:trPr>
          <w:trHeight w:val="41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毕业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9035FE">
        <w:trPr>
          <w:trHeight w:val="621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9035FE">
        <w:trPr>
          <w:trHeight w:val="6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毕业论文题目</w:t>
            </w:r>
          </w:p>
        </w:tc>
        <w:tc>
          <w:tcPr>
            <w:tcW w:w="87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5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87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6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专业技术职务资格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9035FE">
        <w:trPr>
          <w:trHeight w:val="5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英语程度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其它外语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48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手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553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630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符合岗位要求的其它条件情况说明</w:t>
            </w:r>
          </w:p>
        </w:tc>
        <w:tc>
          <w:tcPr>
            <w:tcW w:w="7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1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学习工作简历（从第一学历开始）</w:t>
            </w:r>
          </w:p>
        </w:tc>
        <w:tc>
          <w:tcPr>
            <w:tcW w:w="87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95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符合其它岗位条件要求情况</w:t>
            </w:r>
          </w:p>
        </w:tc>
        <w:tc>
          <w:tcPr>
            <w:tcW w:w="87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983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主要家庭成员姓名单位职务</w:t>
            </w:r>
          </w:p>
        </w:tc>
        <w:tc>
          <w:tcPr>
            <w:tcW w:w="87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035FE">
        <w:trPr>
          <w:trHeight w:val="13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7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9035FE">
        <w:trPr>
          <w:trHeight w:val="90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资格审查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879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审查人（签名）：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9035FE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9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9035FE">
        <w:trPr>
          <w:trHeight w:val="720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35FE" w:rsidRDefault="009035F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注：除审核意见由负责资格审查的工作人员填写外，其它项目均由报考者填写。填写时使用正楷或打字。</w:t>
            </w:r>
          </w:p>
        </w:tc>
      </w:tr>
    </w:tbl>
    <w:p w:rsidR="009035FE" w:rsidRDefault="009035FE">
      <w:bookmarkStart w:id="0" w:name="_GoBack"/>
      <w:bookmarkEnd w:id="0"/>
    </w:p>
    <w:sectPr w:rsidR="009035FE" w:rsidSect="00CC27C7">
      <w:headerReference w:type="default" r:id="rId6"/>
      <w:pgSz w:w="11906" w:h="16838"/>
      <w:pgMar w:top="1440" w:right="1797" w:bottom="28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5FE" w:rsidRDefault="009035FE">
      <w:r>
        <w:separator/>
      </w:r>
    </w:p>
  </w:endnote>
  <w:endnote w:type="continuationSeparator" w:id="0">
    <w:p w:rsidR="009035FE" w:rsidRDefault="00903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5FE" w:rsidRDefault="009035FE">
      <w:r>
        <w:separator/>
      </w:r>
    </w:p>
  </w:footnote>
  <w:footnote w:type="continuationSeparator" w:id="0">
    <w:p w:rsidR="009035FE" w:rsidRDefault="009035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5FE" w:rsidRDefault="009035FE" w:rsidP="00CC27C7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0BB"/>
    <w:rsid w:val="00081CA8"/>
    <w:rsid w:val="00553545"/>
    <w:rsid w:val="0064270D"/>
    <w:rsid w:val="00876B8E"/>
    <w:rsid w:val="009035FE"/>
    <w:rsid w:val="00AD3529"/>
    <w:rsid w:val="00CC27C7"/>
    <w:rsid w:val="00CC6434"/>
    <w:rsid w:val="00D350BB"/>
    <w:rsid w:val="79414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B8E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76B8E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76B8E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876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76B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80</Words>
  <Characters>461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GT17E67</cp:lastModifiedBy>
  <cp:revision>3</cp:revision>
  <dcterms:created xsi:type="dcterms:W3CDTF">2018-10-09T01:55:00Z</dcterms:created>
  <dcterms:modified xsi:type="dcterms:W3CDTF">2019-03-26T08:03:00Z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