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45" w:rsidRDefault="00E27045">
      <w:pPr>
        <w:rPr>
          <w:rFonts w:ascii="仿宋" w:eastAsia="仿宋" w:hAnsi="仿宋" w:cs="Times New Roman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：</w:t>
      </w:r>
    </w:p>
    <w:p w:rsidR="00E27045" w:rsidRDefault="00E27045">
      <w:pPr>
        <w:jc w:val="center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担任学生干部证明</w:t>
      </w:r>
    </w:p>
    <w:p w:rsidR="00E27045" w:rsidRDefault="00E27045">
      <w:pPr>
        <w:ind w:firstLineChars="1200" w:firstLine="3360"/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ind w:firstLineChars="1200" w:firstLine="3360"/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ind w:firstLineChars="250" w:firstLine="70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***</w:t>
      </w:r>
      <w:r>
        <w:rPr>
          <w:rFonts w:ascii="仿宋" w:eastAsia="仿宋" w:hAnsi="仿宋" w:cs="仿宋" w:hint="eastAsia"/>
          <w:sz w:val="28"/>
          <w:szCs w:val="28"/>
        </w:rPr>
        <w:t>同学，男（女），身份证号：</w:t>
      </w:r>
      <w:r>
        <w:rPr>
          <w:rFonts w:ascii="仿宋" w:eastAsia="仿宋" w:hAnsi="仿宋" w:cs="仿宋"/>
          <w:sz w:val="28"/>
          <w:szCs w:val="28"/>
        </w:rPr>
        <w:t>******************</w:t>
      </w:r>
      <w:r>
        <w:rPr>
          <w:rFonts w:ascii="仿宋" w:eastAsia="仿宋" w:hAnsi="仿宋" w:cs="仿宋" w:hint="eastAsia"/>
          <w:sz w:val="28"/>
          <w:szCs w:val="28"/>
        </w:rPr>
        <w:t>，该生在（本科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研究生）期间曾担任主要学生干部，所任职务是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cs="仿宋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任职时间为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月至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月。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E27045" w:rsidRDefault="00E27045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情况属实，特此证明。</w:t>
      </w: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</w:t>
      </w:r>
      <w:r>
        <w:rPr>
          <w:rFonts w:ascii="仿宋" w:eastAsia="仿宋" w:hAnsi="仿宋" w:cs="仿宋" w:hint="eastAsia"/>
          <w:sz w:val="28"/>
          <w:szCs w:val="28"/>
        </w:rPr>
        <w:t>负责人签字：</w:t>
      </w:r>
    </w:p>
    <w:p w:rsidR="00E27045" w:rsidRDefault="00E27045">
      <w:pPr>
        <w:ind w:firstLineChars="1800" w:firstLine="5040"/>
        <w:rPr>
          <w:rFonts w:ascii="仿宋" w:eastAsia="仿宋" w:hAnsi="仿宋" w:cs="Times New Roman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所在院系党组织公章</w:t>
      </w: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</w:p>
    <w:p w:rsidR="00E27045" w:rsidRDefault="00E27045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注：以上内容如有不实，由出具证明单位及负责人承担相关责任。</w:t>
      </w:r>
    </w:p>
    <w:p w:rsidR="00E27045" w:rsidRDefault="00E27045">
      <w:pPr>
        <w:rPr>
          <w:rFonts w:ascii="仿宋" w:eastAsia="仿宋" w:hAnsi="仿宋" w:cs="Times New Roman"/>
          <w:color w:val="CC3333"/>
          <w:sz w:val="28"/>
          <w:szCs w:val="28"/>
        </w:rPr>
      </w:pPr>
    </w:p>
    <w:p w:rsidR="00E27045" w:rsidRDefault="00E27045">
      <w:pPr>
        <w:rPr>
          <w:rFonts w:cs="Times New Roman"/>
        </w:rPr>
      </w:pPr>
    </w:p>
    <w:sectPr w:rsidR="00E27045" w:rsidSect="00635EB6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045" w:rsidRDefault="00E270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27045" w:rsidRDefault="00E270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045" w:rsidRDefault="00E270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27045" w:rsidRDefault="00E270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045" w:rsidRDefault="00E27045" w:rsidP="00DB3BEC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0.5pt;height:21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EB6"/>
    <w:rsid w:val="001C4A5A"/>
    <w:rsid w:val="00635EB6"/>
    <w:rsid w:val="00CE4CC2"/>
    <w:rsid w:val="00DB3BEC"/>
    <w:rsid w:val="00E27045"/>
    <w:rsid w:val="2BC769FB"/>
    <w:rsid w:val="75066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EB6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3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1C03"/>
    <w:rPr>
      <w:rFonts w:ascii="Calibri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DB3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81C03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40</Words>
  <Characters>233</Characters>
  <Application>Microsoft Office Outlook</Application>
  <DocSecurity>0</DocSecurity>
  <Lines>0</Lines>
  <Paragraphs>0</Paragraphs>
  <ScaleCrop>false</ScaleCrop>
  <Company>zhanjiang customs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subject/>
  <dc:creator>xiezengzeng</dc:creator>
  <cp:keywords/>
  <dc:description/>
  <cp:lastModifiedBy>abcd</cp:lastModifiedBy>
  <cp:revision>2</cp:revision>
  <dcterms:created xsi:type="dcterms:W3CDTF">2021-03-25T01:14:00Z</dcterms:created>
  <dcterms:modified xsi:type="dcterms:W3CDTF">2021-03-25T01:14:00Z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FBBA510D3C58461E9617C0789C8672F0</vt:lpwstr>
  </property>
</Properties>
</file>