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714" w:rsidRDefault="00161714">
      <w:pPr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p w:rsidR="00161714" w:rsidRDefault="00161714">
      <w:pPr>
        <w:jc w:val="center"/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2021</w:t>
      </w: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年塔里木大学面向社会公开招聘辅导员信息汇总表</w:t>
      </w:r>
      <w:bookmarkStart w:id="0" w:name="_GoBack"/>
      <w:bookmarkEnd w:id="0"/>
    </w:p>
    <w:tbl>
      <w:tblPr>
        <w:tblW w:w="14052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5"/>
        <w:gridCol w:w="660"/>
        <w:gridCol w:w="750"/>
        <w:gridCol w:w="705"/>
        <w:gridCol w:w="852"/>
        <w:gridCol w:w="855"/>
        <w:gridCol w:w="1215"/>
        <w:gridCol w:w="1080"/>
        <w:gridCol w:w="810"/>
        <w:gridCol w:w="1440"/>
        <w:gridCol w:w="795"/>
        <w:gridCol w:w="1260"/>
        <w:gridCol w:w="1140"/>
        <w:gridCol w:w="1140"/>
        <w:gridCol w:w="645"/>
      </w:tblGrid>
      <w:tr w:rsidR="00161714">
        <w:trPr>
          <w:trHeight w:val="371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族别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毕业时间及院校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家庭</w:t>
            </w:r>
          </w:p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住址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widowControl/>
              <w:jc w:val="center"/>
              <w:textAlignment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61714">
        <w:trPr>
          <w:trHeight w:val="79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left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  <w:p w:rsidR="00161714" w:rsidRDefault="00161714">
            <w:pPr>
              <w:jc w:val="center"/>
              <w:rPr>
                <w:rFonts w:ascii="仿宋" w:eastAsia="仿宋" w:hAnsi="仿宋" w:cs="Times New Roman"/>
                <w:color w:val="000000"/>
                <w:sz w:val="28"/>
                <w:szCs w:val="28"/>
              </w:rPr>
            </w:pPr>
          </w:p>
        </w:tc>
      </w:tr>
    </w:tbl>
    <w:p w:rsidR="00161714" w:rsidRDefault="00161714">
      <w:pPr>
        <w:rPr>
          <w:rFonts w:cs="Times New Roman"/>
        </w:rPr>
      </w:pPr>
    </w:p>
    <w:sectPr w:rsidR="00161714" w:rsidSect="000014AC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1714" w:rsidRDefault="0016171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61714" w:rsidRDefault="0016171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1714" w:rsidRDefault="00161714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61714" w:rsidRDefault="0016171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714" w:rsidRDefault="00161714" w:rsidP="00E158D5">
    <w:pPr>
      <w:pStyle w:val="Header"/>
      <w:pBdr>
        <w:bottom w:val="none" w:sz="0" w:space="0" w:color="auto"/>
      </w:pBdr>
      <w:jc w:val="right"/>
      <w:rPr>
        <w:rFonts w:cs="Times New Roman"/>
      </w:rPr>
    </w:pPr>
    <w:r>
      <w:rPr>
        <w:rFonts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1.25pt;height:19.5pt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14AC"/>
    <w:rsid w:val="000014AC"/>
    <w:rsid w:val="00161714"/>
    <w:rsid w:val="008331CE"/>
    <w:rsid w:val="00BD1618"/>
    <w:rsid w:val="00E158D5"/>
    <w:rsid w:val="18040FD5"/>
    <w:rsid w:val="6073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4AC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15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92C7B"/>
    <w:rPr>
      <w:rFonts w:ascii="Calibri" w:hAnsi="Calibri" w:cs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E15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92C7B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17</Words>
  <Characters>102</Characters>
  <Application>Microsoft Office Outlook</Application>
  <DocSecurity>0</DocSecurity>
  <Lines>0</Lines>
  <Paragraphs>0</Paragraphs>
  <ScaleCrop>false</ScaleCrop>
  <Company>zhanjiang customs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subject/>
  <dc:creator>xiezengzeng</dc:creator>
  <cp:keywords/>
  <dc:description/>
  <cp:lastModifiedBy>abcd</cp:lastModifiedBy>
  <cp:revision>2</cp:revision>
  <dcterms:created xsi:type="dcterms:W3CDTF">2021-03-25T01:15:00Z</dcterms:created>
  <dcterms:modified xsi:type="dcterms:W3CDTF">2021-03-25T01:15:00Z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C409FE0BECF34ABCA3F68B6412495118</vt:lpwstr>
  </property>
</Properties>
</file>