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A4" w:rsidRDefault="005D1DA4" w:rsidP="00A33679">
      <w:pPr>
        <w:spacing w:line="50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ascii="仿宋" w:eastAsia="仿宋" w:hAnsi="仿宋" w:cs="仿宋"/>
          <w:sz w:val="30"/>
          <w:szCs w:val="30"/>
        </w:rPr>
        <w:t>2</w:t>
      </w:r>
      <w:bookmarkStart w:id="0" w:name="_GoBack"/>
      <w:bookmarkEnd w:id="0"/>
    </w:p>
    <w:p w:rsidR="005D1DA4" w:rsidRPr="00233C19" w:rsidRDefault="005D1DA4" w:rsidP="00A33679">
      <w:pPr>
        <w:topLinePunct/>
        <w:adjustRightInd w:val="0"/>
        <w:snapToGrid w:val="0"/>
        <w:spacing w:line="560" w:lineRule="exact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2021</w:t>
      </w:r>
      <w:r w:rsidRPr="00233C19">
        <w:rPr>
          <w:rFonts w:ascii="宋体" w:hAnsi="宋体" w:cs="宋体" w:hint="eastAsia"/>
          <w:b/>
          <w:bCs/>
          <w:sz w:val="44"/>
          <w:szCs w:val="44"/>
        </w:rPr>
        <w:t>年中共烟台市委党校招聘</w:t>
      </w:r>
    </w:p>
    <w:p w:rsidR="005D1DA4" w:rsidRDefault="005D1DA4" w:rsidP="00555BC2">
      <w:pPr>
        <w:topLinePunct/>
        <w:adjustRightInd w:val="0"/>
        <w:snapToGrid w:val="0"/>
        <w:spacing w:line="560" w:lineRule="exact"/>
        <w:jc w:val="center"/>
        <w:rPr>
          <w:rFonts w:ascii="宋体" w:cs="宋体"/>
          <w:b/>
          <w:bCs/>
          <w:color w:val="FF0000"/>
          <w:sz w:val="44"/>
          <w:szCs w:val="44"/>
        </w:rPr>
      </w:pPr>
      <w:r w:rsidRPr="00233C19">
        <w:rPr>
          <w:rFonts w:ascii="宋体" w:hAnsi="宋体" w:cs="宋体" w:hint="eastAsia"/>
          <w:b/>
          <w:bCs/>
          <w:sz w:val="44"/>
          <w:szCs w:val="44"/>
        </w:rPr>
        <w:t>工作人员报名表</w:t>
      </w:r>
    </w:p>
    <w:p w:rsidR="005D1DA4" w:rsidRPr="00555BC2" w:rsidRDefault="005D1DA4" w:rsidP="00555BC2">
      <w:pPr>
        <w:topLinePunct/>
        <w:adjustRightInd w:val="0"/>
        <w:snapToGrid w:val="0"/>
        <w:spacing w:line="560" w:lineRule="exact"/>
        <w:jc w:val="left"/>
        <w:rPr>
          <w:rFonts w:ascii="宋体" w:cs="宋体"/>
          <w:b/>
          <w:bCs/>
          <w:color w:val="FF0000"/>
          <w:sz w:val="44"/>
          <w:szCs w:val="4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报考岗位：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tbl>
      <w:tblPr>
        <w:tblW w:w="97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 w:rsidR="005D1DA4" w:rsidRPr="001B5DBE">
        <w:trPr>
          <w:trHeight w:val="669"/>
          <w:jc w:val="center"/>
        </w:trPr>
        <w:tc>
          <w:tcPr>
            <w:tcW w:w="879" w:type="dxa"/>
            <w:tcBorders>
              <w:top w:val="single" w:sz="8" w:space="0" w:color="auto"/>
            </w:tcBorders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92" w:type="dxa"/>
            <w:gridSpan w:val="3"/>
            <w:tcBorders>
              <w:top w:val="single" w:sz="8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8" w:space="0" w:color="auto"/>
            </w:tcBorders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78" w:type="dxa"/>
            <w:gridSpan w:val="2"/>
            <w:tcBorders>
              <w:top w:val="single" w:sz="8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top w:val="single" w:sz="8" w:space="0" w:color="auto"/>
            </w:tcBorders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809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vMerge w:val="restart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D1DA4" w:rsidRPr="001B5DBE" w:rsidRDefault="005D1DA4" w:rsidP="005D1DA4">
            <w:pPr>
              <w:spacing w:line="460" w:lineRule="exact"/>
              <w:ind w:firstLineChars="300" w:firstLine="31680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sz w:val="24"/>
                <w:szCs w:val="24"/>
              </w:rPr>
              <w:t>电子</w:t>
            </w:r>
          </w:p>
          <w:p w:rsidR="005D1DA4" w:rsidRPr="001B5DBE" w:rsidRDefault="005D1DA4" w:rsidP="005D1DA4">
            <w:pPr>
              <w:spacing w:line="460" w:lineRule="exact"/>
              <w:ind w:firstLineChars="300" w:firstLine="31680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sz w:val="24"/>
                <w:szCs w:val="24"/>
              </w:rPr>
              <w:t>近期</w:t>
            </w:r>
          </w:p>
          <w:p w:rsidR="005D1DA4" w:rsidRPr="001B5DBE" w:rsidRDefault="005D1DA4" w:rsidP="005D1DA4">
            <w:pPr>
              <w:spacing w:line="460" w:lineRule="exact"/>
              <w:ind w:firstLineChars="300" w:firstLine="31680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sz w:val="24"/>
                <w:szCs w:val="24"/>
              </w:rPr>
              <w:t>照片</w:t>
            </w:r>
          </w:p>
        </w:tc>
      </w:tr>
      <w:tr w:rsidR="005D1DA4" w:rsidRPr="001B5DBE">
        <w:trPr>
          <w:trHeight w:val="842"/>
          <w:jc w:val="center"/>
        </w:trPr>
        <w:tc>
          <w:tcPr>
            <w:tcW w:w="879" w:type="dxa"/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pacing w:val="32"/>
                <w:sz w:val="24"/>
                <w:szCs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trHeight w:val="780"/>
          <w:jc w:val="center"/>
        </w:trPr>
        <w:tc>
          <w:tcPr>
            <w:tcW w:w="879" w:type="dxa"/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192" w:type="dxa"/>
            <w:gridSpan w:val="3"/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联系</w:t>
            </w:r>
          </w:p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trHeight w:val="950"/>
          <w:jc w:val="center"/>
        </w:trPr>
        <w:tc>
          <w:tcPr>
            <w:tcW w:w="1573" w:type="dxa"/>
            <w:gridSpan w:val="2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1DA4" w:rsidRPr="001B5DBE" w:rsidRDefault="005D1DA4" w:rsidP="00555B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trHeight w:val="796"/>
          <w:jc w:val="center"/>
        </w:trPr>
        <w:tc>
          <w:tcPr>
            <w:tcW w:w="1573" w:type="dxa"/>
            <w:gridSpan w:val="2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965" w:type="dxa"/>
            <w:gridSpan w:val="3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trHeight w:val="729"/>
          <w:jc w:val="center"/>
        </w:trPr>
        <w:tc>
          <w:tcPr>
            <w:tcW w:w="1573" w:type="dxa"/>
            <w:gridSpan w:val="2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1B5DB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现工作单位及职务</w:t>
            </w:r>
          </w:p>
        </w:tc>
        <w:tc>
          <w:tcPr>
            <w:tcW w:w="8204" w:type="dxa"/>
            <w:gridSpan w:val="13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55BC2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trHeight w:val="5613"/>
          <w:jc w:val="center"/>
        </w:trPr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学</w:t>
            </w:r>
            <w:r w:rsidRPr="001B5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习</w:t>
            </w:r>
          </w:p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和</w:t>
            </w:r>
            <w:r w:rsidRPr="001B5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工</w:t>
            </w:r>
          </w:p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作</w:t>
            </w:r>
          </w:p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经</w:t>
            </w:r>
          </w:p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8898" w:type="dxa"/>
            <w:gridSpan w:val="14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ind w:left="1785" w:hanging="1785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sz w:val="24"/>
                <w:szCs w:val="24"/>
              </w:rPr>
              <w:t>（从高中开始）</w:t>
            </w:r>
          </w:p>
        </w:tc>
      </w:tr>
      <w:tr w:rsidR="005D1DA4" w:rsidRPr="001B5DBE">
        <w:trPr>
          <w:trHeight w:hRule="exact" w:val="3842"/>
          <w:jc w:val="center"/>
        </w:trPr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55BC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获奖和科研成果</w:t>
            </w:r>
          </w:p>
        </w:tc>
        <w:tc>
          <w:tcPr>
            <w:tcW w:w="8898" w:type="dxa"/>
            <w:gridSpan w:val="14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826AB5"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DA4" w:rsidRPr="001B5DBE" w:rsidRDefault="005D1DA4" w:rsidP="00826AB5"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sz w:val="24"/>
                <w:szCs w:val="24"/>
              </w:rPr>
              <w:t>（需提供电子版扫描件）</w:t>
            </w:r>
          </w:p>
          <w:p w:rsidR="005D1DA4" w:rsidRPr="001B5DBE" w:rsidRDefault="005D1DA4" w:rsidP="005A52D1"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DA4" w:rsidRPr="001B5DBE" w:rsidRDefault="005D1DA4" w:rsidP="005A52D1"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 w:val="restart"/>
            <w:tcBorders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家庭主要成员和社会关系</w:t>
            </w:r>
          </w:p>
          <w:p w:rsidR="005D1DA4" w:rsidRPr="001B5DBE" w:rsidRDefault="005D1DA4" w:rsidP="005A52D1"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D1DA4">
            <w:pPr>
              <w:adjustRightInd w:val="0"/>
              <w:snapToGrid w:val="0"/>
              <w:spacing w:line="560" w:lineRule="exact"/>
              <w:ind w:leftChars="-16" w:left="31680" w:rightChars="-51" w:right="31680" w:hangingChars="14" w:firstLine="316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DBE">
              <w:rPr>
                <w:rFonts w:ascii="Times New Roman" w:hAnsi="Times New Roman" w:cs="宋体" w:hint="eastAsia"/>
                <w:b/>
                <w:bCs/>
                <w:sz w:val="24"/>
                <w:szCs w:val="24"/>
              </w:rPr>
              <w:t>工作单位及职务</w:t>
            </w: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hAnsi="Times New Roman" w:cs="Times New Roman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hAnsi="Times New Roman" w:cs="Times New Roman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hAnsi="Times New Roman" w:cs="Times New Roman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hAnsi="Times New Roman" w:cs="Times New Roman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5D1DA4" w:rsidRPr="001B5DBE" w:rsidRDefault="005D1DA4" w:rsidP="005A52D1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hAnsi="Times New Roman" w:cs="Times New Roman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690"/>
          <w:jc w:val="center"/>
        </w:trPr>
        <w:tc>
          <w:tcPr>
            <w:tcW w:w="8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5D1DA4" w:rsidRPr="001B5DBE">
        <w:trPr>
          <w:gridAfter w:val="1"/>
          <w:wAfter w:w="11" w:type="dxa"/>
          <w:cantSplit/>
          <w:trHeight w:val="2678"/>
          <w:jc w:val="center"/>
        </w:trPr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1B5DB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 w:rsidRPr="001B5DB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1DA4" w:rsidRPr="001B5DBE" w:rsidRDefault="005D1DA4" w:rsidP="005A52D1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</w:tbl>
    <w:p w:rsidR="005D1DA4" w:rsidRDefault="005D1DA4">
      <w:pPr>
        <w:rPr>
          <w:rFonts w:cs="Times New Roman"/>
        </w:rPr>
      </w:pPr>
    </w:p>
    <w:sectPr w:rsidR="005D1DA4" w:rsidSect="00555BC2">
      <w:headerReference w:type="default" r:id="rId6"/>
      <w:pgSz w:w="11906" w:h="16838"/>
      <w:pgMar w:top="1134" w:right="1134" w:bottom="226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A4" w:rsidRDefault="005D1DA4" w:rsidP="00233C1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1DA4" w:rsidRDefault="005D1DA4" w:rsidP="00233C1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A4" w:rsidRDefault="005D1DA4" w:rsidP="00233C1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1DA4" w:rsidRDefault="005D1DA4" w:rsidP="00233C1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A4" w:rsidRDefault="005D1DA4" w:rsidP="00DC0DCF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679"/>
    <w:rsid w:val="00083E14"/>
    <w:rsid w:val="001903FD"/>
    <w:rsid w:val="001B5DBE"/>
    <w:rsid w:val="00233C19"/>
    <w:rsid w:val="003F1E1F"/>
    <w:rsid w:val="0044399A"/>
    <w:rsid w:val="00555BC2"/>
    <w:rsid w:val="005A52D1"/>
    <w:rsid w:val="005D1DA4"/>
    <w:rsid w:val="007B0D48"/>
    <w:rsid w:val="00826AB5"/>
    <w:rsid w:val="009509D4"/>
    <w:rsid w:val="00A33679"/>
    <w:rsid w:val="00B341F6"/>
    <w:rsid w:val="00B814CA"/>
    <w:rsid w:val="00BA5ECF"/>
    <w:rsid w:val="00CF6751"/>
    <w:rsid w:val="00D53FDF"/>
    <w:rsid w:val="00DC0DCF"/>
    <w:rsid w:val="00E96413"/>
    <w:rsid w:val="00F6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679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3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33C19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33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3C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50</Words>
  <Characters>288</Characters>
  <Application>Microsoft Office Outlook</Application>
  <DocSecurity>0</DocSecurity>
  <Lines>0</Lines>
  <Paragraphs>0</Paragraphs>
  <ScaleCrop>false</ScaleCrop>
  <Company>gzgc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GT17E67</cp:lastModifiedBy>
  <cp:revision>9</cp:revision>
  <dcterms:created xsi:type="dcterms:W3CDTF">2020-06-28T07:58:00Z</dcterms:created>
  <dcterms:modified xsi:type="dcterms:W3CDTF">2021-05-24T10:49:00Z</dcterms:modified>
</cp:coreProperties>
</file>