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392" w:rsidRDefault="00AB1392" w:rsidP="00AE5500">
      <w:pPr>
        <w:pStyle w:val="Heading3"/>
      </w:pPr>
      <w:bookmarkStart w:id="0" w:name="_Toc515351405"/>
      <w:r>
        <w:t>4</w:t>
      </w:r>
      <w:r>
        <w:rPr>
          <w:rFonts w:cs="微软雅黑" w:hint="eastAsia"/>
        </w:rPr>
        <w:t>总体流程</w:t>
      </w:r>
      <w:bookmarkEnd w:id="0"/>
    </w:p>
    <w:p w:rsidR="00AB1392" w:rsidRDefault="00AB1392">
      <w:r w:rsidRPr="0037470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" o:spid="_x0000_i1027" type="#_x0000_t75" style="width:473.25pt;height:617.25pt;visibility:visible">
            <v:imagedata r:id="rId7" o:title="" croptop="1123f"/>
          </v:shape>
        </w:pict>
      </w:r>
    </w:p>
    <w:p w:rsidR="00AB1392" w:rsidRDefault="00AB1392">
      <w:pPr>
        <w:pStyle w:val="Heading2"/>
        <w:rPr>
          <w:rFonts w:cs="Tahoma"/>
        </w:rPr>
      </w:pPr>
      <w:bookmarkStart w:id="1" w:name="_Toc515351406"/>
      <w:r>
        <w:rPr>
          <w:rFonts w:cs="黑体" w:hint="eastAsia"/>
        </w:rPr>
        <w:t>二、聚贤纳才招聘端</w:t>
      </w:r>
      <w:bookmarkEnd w:id="1"/>
    </w:p>
    <w:p w:rsidR="00AB1392" w:rsidRDefault="00AB1392" w:rsidP="00F332BA">
      <w:pPr>
        <w:ind w:firstLineChars="200" w:firstLine="31680"/>
      </w:pPr>
      <w:r>
        <w:rPr>
          <w:rFonts w:cs="微软雅黑" w:hint="eastAsia"/>
        </w:rPr>
        <w:t>聚贤纳才招聘端：对外部应聘人员开放的网站。应聘者可以通过该网站进行注册、登录、查看岗位发布信息、公示信息、填写个人信息、应聘岗位、自荐、推荐等。</w:t>
      </w:r>
    </w:p>
    <w:p w:rsidR="00AB1392" w:rsidRDefault="00AB1392">
      <w:pPr>
        <w:pStyle w:val="Heading3"/>
      </w:pPr>
      <w:bookmarkStart w:id="2" w:name="_Toc515351407"/>
      <w:r>
        <w:t>1</w:t>
      </w:r>
      <w:r>
        <w:rPr>
          <w:rFonts w:cs="微软雅黑" w:hint="eastAsia"/>
        </w:rPr>
        <w:t>首页介绍</w:t>
      </w:r>
      <w:bookmarkEnd w:id="2"/>
    </w:p>
    <w:p w:rsidR="00AB1392" w:rsidRDefault="00AB1392">
      <w:r>
        <w:rPr>
          <w:rFonts w:cs="微软雅黑" w:hint="eastAsia"/>
        </w:rPr>
        <w:t>聚贤纳才招聘端首页主要展现最新招聘岗位的信息。详情如下：</w:t>
      </w:r>
    </w:p>
    <w:p w:rsidR="00AB1392" w:rsidRDefault="00AB1392">
      <w:r w:rsidRPr="0037470B">
        <w:rPr>
          <w:noProof/>
        </w:rPr>
        <w:pict>
          <v:shape id="图片 1" o:spid="_x0000_i1028" type="#_x0000_t75" style="width:414.75pt;height:199.5pt;visibility:visible">
            <v:imagedata r:id="rId8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</w:t>
      </w:r>
      <w:r>
        <w:rPr>
          <w:rFonts w:cs="微软雅黑" w:hint="eastAsia"/>
          <w:sz w:val="13"/>
          <w:szCs w:val="13"/>
        </w:rPr>
        <w:t>首页</w:t>
      </w:r>
    </w:p>
    <w:p w:rsidR="00AB1392" w:rsidRDefault="00AB1392">
      <w:pPr>
        <w:pStyle w:val="Heading4"/>
        <w:rPr>
          <w:rFonts w:cs="Tahoma"/>
        </w:rPr>
      </w:pPr>
      <w:r>
        <w:t>1.1</w:t>
      </w:r>
      <w:r>
        <w:rPr>
          <w:rFonts w:cs="黑体" w:hint="eastAsia"/>
        </w:rPr>
        <w:t>应聘者注册、登录、修改密码</w:t>
      </w:r>
    </w:p>
    <w:p w:rsidR="00AB1392" w:rsidRDefault="00AB1392">
      <w:pPr>
        <w:pStyle w:val="Heading5"/>
      </w:pPr>
      <w:r>
        <w:t>1.1.1</w:t>
      </w:r>
      <w:r>
        <w:rPr>
          <w:rFonts w:cs="微软雅黑" w:hint="eastAsia"/>
        </w:rPr>
        <w:t>注册</w:t>
      </w:r>
    </w:p>
    <w:p w:rsidR="00AB1392" w:rsidRDefault="00AB1392">
      <w:r>
        <w:rPr>
          <w:rFonts w:cs="微软雅黑" w:hint="eastAsia"/>
        </w:rPr>
        <w:t>进入聚贤纳才招聘端首页，点击“注册”按钮，进行注册。操作如下：</w:t>
      </w:r>
    </w:p>
    <w:p w:rsidR="00AB1392" w:rsidRDefault="00AB1392">
      <w:r w:rsidRPr="0037470B">
        <w:rPr>
          <w:noProof/>
        </w:rPr>
        <w:pict>
          <v:shape id="图片 2" o:spid="_x0000_i1029" type="#_x0000_t75" style="width:412.5pt;height:272.25pt;visibility:visible">
            <v:imagedata r:id="rId9" o:title=""/>
          </v:shape>
        </w:pict>
      </w:r>
    </w:p>
    <w:p w:rsidR="00AB1392" w:rsidRDefault="00AB1392"/>
    <w:p w:rsidR="00AB1392" w:rsidRDefault="00AB1392">
      <w:pPr>
        <w:jc w:val="center"/>
        <w:rPr>
          <w:sz w:val="13"/>
          <w:szCs w:val="13"/>
        </w:rPr>
      </w:pPr>
      <w:bookmarkStart w:id="3" w:name="OLE_LINK2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</w:t>
      </w:r>
      <w:r>
        <w:rPr>
          <w:rFonts w:cs="微软雅黑" w:hint="eastAsia"/>
          <w:sz w:val="13"/>
          <w:szCs w:val="13"/>
        </w:rPr>
        <w:t>用户注册</w:t>
      </w:r>
    </w:p>
    <w:bookmarkEnd w:id="3"/>
    <w:p w:rsidR="00AB1392" w:rsidRDefault="00AB1392">
      <w:r w:rsidRPr="0037470B">
        <w:rPr>
          <w:noProof/>
        </w:rPr>
        <w:pict>
          <v:shape id="图片 3" o:spid="_x0000_i1030" type="#_x0000_t75" style="width:414.75pt;height:255.75pt;visibility:visible">
            <v:imagedata r:id="rId10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4" w:name="OLE_LINK3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2-3</w:t>
      </w:r>
      <w:r>
        <w:rPr>
          <w:rFonts w:cs="微软雅黑" w:hint="eastAsia"/>
          <w:sz w:val="13"/>
          <w:szCs w:val="13"/>
        </w:rPr>
        <w:t>用户注册</w:t>
      </w:r>
    </w:p>
    <w:bookmarkEnd w:id="4"/>
    <w:p w:rsidR="00AB1392" w:rsidRDefault="00AB1392">
      <w:pPr>
        <w:pStyle w:val="Heading5"/>
      </w:pPr>
      <w:r>
        <w:t>1.1.2</w:t>
      </w:r>
      <w:r>
        <w:rPr>
          <w:rFonts w:cs="微软雅黑" w:hint="eastAsia"/>
        </w:rPr>
        <w:t>登录</w:t>
      </w:r>
    </w:p>
    <w:p w:rsidR="00AB1392" w:rsidRDefault="00AB1392">
      <w:r>
        <w:rPr>
          <w:rFonts w:cs="微软雅黑" w:hint="eastAsia"/>
        </w:rPr>
        <w:t>应聘者在首页上点击“登录”即可跳转到登录页面。</w:t>
      </w:r>
    </w:p>
    <w:p w:rsidR="00AB1392" w:rsidRDefault="00AB1392">
      <w:r w:rsidRPr="0037470B">
        <w:rPr>
          <w:noProof/>
        </w:rPr>
        <w:pict>
          <v:shape id="图片 6" o:spid="_x0000_i1031" type="#_x0000_t75" style="width:414pt;height:132pt;visibility:visible">
            <v:imagedata r:id="rId11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5" w:name="OLE_LINK4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2-4</w:t>
      </w:r>
      <w:r>
        <w:rPr>
          <w:rFonts w:cs="微软雅黑" w:hint="eastAsia"/>
          <w:sz w:val="13"/>
          <w:szCs w:val="13"/>
        </w:rPr>
        <w:t>注册用户登录</w:t>
      </w:r>
    </w:p>
    <w:bookmarkEnd w:id="5"/>
    <w:p w:rsidR="00AB1392" w:rsidRDefault="00AB1392">
      <w:r w:rsidRPr="0037470B">
        <w:rPr>
          <w:noProof/>
        </w:rPr>
        <w:pict>
          <v:shape id="图片 7" o:spid="_x0000_i1032" type="#_x0000_t75" style="width:415.5pt;height:127.5pt;visibility:visible">
            <v:imagedata r:id="rId12" o:title=""/>
          </v:shape>
        </w:pict>
      </w:r>
    </w:p>
    <w:p w:rsidR="00AB1392" w:rsidRDefault="00AB1392">
      <w:pPr>
        <w:jc w:val="center"/>
      </w:pPr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2-5</w:t>
      </w:r>
      <w:r>
        <w:rPr>
          <w:rFonts w:cs="微软雅黑" w:hint="eastAsia"/>
          <w:sz w:val="13"/>
          <w:szCs w:val="13"/>
        </w:rPr>
        <w:t>校内用户登录</w:t>
      </w:r>
    </w:p>
    <w:p w:rsidR="00AB1392" w:rsidRDefault="00AB1392">
      <w:pPr>
        <w:pStyle w:val="Heading5"/>
      </w:pPr>
      <w:r>
        <w:t>1.1.3</w:t>
      </w:r>
      <w:r>
        <w:rPr>
          <w:rFonts w:cs="微软雅黑" w:hint="eastAsia"/>
        </w:rPr>
        <w:t>修改密码</w:t>
      </w:r>
    </w:p>
    <w:p w:rsidR="00AB1392" w:rsidRDefault="00AB1392">
      <w:r>
        <w:rPr>
          <w:rFonts w:cs="微软雅黑" w:hint="eastAsia"/>
        </w:rPr>
        <w:t>在登录界面点击“忘记密码”，可进行密码修改</w:t>
      </w:r>
    </w:p>
    <w:p w:rsidR="00AB1392" w:rsidRDefault="00AB1392">
      <w:r w:rsidRPr="0037470B">
        <w:rPr>
          <w:noProof/>
        </w:rPr>
        <w:pict>
          <v:shape id="图片 5" o:spid="_x0000_i1033" type="#_x0000_t75" style="width:415.5pt;height:126pt;visibility:visible">
            <v:imagedata r:id="rId13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6" w:name="OLE_LINK5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2-6</w:t>
      </w:r>
      <w:r>
        <w:rPr>
          <w:rFonts w:cs="微软雅黑" w:hint="eastAsia"/>
          <w:sz w:val="13"/>
          <w:szCs w:val="13"/>
        </w:rPr>
        <w:t>修改密码</w:t>
      </w:r>
    </w:p>
    <w:bookmarkEnd w:id="6"/>
    <w:p w:rsidR="00AB1392" w:rsidRDefault="00AB1392">
      <w:r w:rsidRPr="0037470B">
        <w:rPr>
          <w:noProof/>
        </w:rPr>
        <w:pict>
          <v:shape id="图片 8" o:spid="_x0000_i1034" type="#_x0000_t75" style="width:412.5pt;height:222pt;visibility:visible">
            <v:imagedata r:id="rId14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7" w:name="OLE_LINK32"/>
      <w:bookmarkStart w:id="8" w:name="OLE_LINK6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2-7</w:t>
      </w:r>
      <w:r>
        <w:rPr>
          <w:rFonts w:cs="微软雅黑" w:hint="eastAsia"/>
          <w:sz w:val="13"/>
          <w:szCs w:val="13"/>
        </w:rPr>
        <w:t>修改密码</w:t>
      </w:r>
    </w:p>
    <w:bookmarkEnd w:id="7"/>
    <w:p w:rsidR="00AB1392" w:rsidRDefault="00AB1392">
      <w:pPr>
        <w:pStyle w:val="Heading4"/>
        <w:rPr>
          <w:rFonts w:cs="Tahoma"/>
        </w:rPr>
      </w:pPr>
      <w:r>
        <w:t>1.2</w:t>
      </w:r>
      <w:r>
        <w:rPr>
          <w:rFonts w:cs="黑体" w:hint="eastAsia"/>
        </w:rPr>
        <w:t>意见反馈</w:t>
      </w:r>
    </w:p>
    <w:p w:rsidR="00AB1392" w:rsidRDefault="00AB1392" w:rsidP="00F332BA">
      <w:pPr>
        <w:ind w:firstLineChars="200" w:firstLine="31680"/>
      </w:pPr>
      <w:r>
        <w:rPr>
          <w:rFonts w:cs="微软雅黑" w:hint="eastAsia"/>
        </w:rPr>
        <w:t>应聘者将意见或建议提交给学校。其操作如下：</w:t>
      </w:r>
    </w:p>
    <w:p w:rsidR="00AB1392" w:rsidRDefault="00AB1392">
      <w:r w:rsidRPr="0037470B">
        <w:rPr>
          <w:noProof/>
        </w:rPr>
        <w:pict>
          <v:shape id="图片 38" o:spid="_x0000_i1035" type="#_x0000_t75" style="width:412.5pt;height:190.5pt;visibility:visible">
            <v:imagedata r:id="rId15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2-8</w:t>
      </w:r>
      <w:r>
        <w:rPr>
          <w:rFonts w:cs="微软雅黑" w:hint="eastAsia"/>
          <w:sz w:val="13"/>
          <w:szCs w:val="13"/>
        </w:rPr>
        <w:t>意见反馈</w:t>
      </w:r>
    </w:p>
    <w:p w:rsidR="00AB1392" w:rsidRDefault="00AB1392">
      <w:r>
        <w:rPr>
          <w:rFonts w:cs="微软雅黑" w:hint="eastAsia"/>
        </w:rPr>
        <w:t>应聘者提交的意见，在聚贤纳才管理端“意见反馈”菜单中可以进行查看和回复。</w:t>
      </w:r>
    </w:p>
    <w:p w:rsidR="00AB1392" w:rsidRDefault="00AB1392"/>
    <w:p w:rsidR="00AB1392" w:rsidRDefault="00AB1392">
      <w:pPr>
        <w:pStyle w:val="Heading3"/>
      </w:pPr>
      <w:bookmarkStart w:id="9" w:name="_Toc515351408"/>
      <w:bookmarkEnd w:id="8"/>
      <w:r>
        <w:t>2</w:t>
      </w:r>
      <w:r>
        <w:rPr>
          <w:rFonts w:cs="微软雅黑" w:hint="eastAsia"/>
        </w:rPr>
        <w:t>岗位应聘</w:t>
      </w:r>
      <w:bookmarkEnd w:id="9"/>
    </w:p>
    <w:p w:rsidR="00AB1392" w:rsidRDefault="00AB1392">
      <w:r>
        <w:rPr>
          <w:rFonts w:cs="微软雅黑" w:hint="eastAsia"/>
        </w:rPr>
        <w:t>本节主要阐述查看岗位信息、应聘、自荐及推荐等操作的步骤。</w:t>
      </w:r>
    </w:p>
    <w:p w:rsidR="00AB1392" w:rsidRDefault="00AB1392">
      <w:r>
        <w:rPr>
          <w:rFonts w:cs="微软雅黑" w:hint="eastAsia"/>
        </w:rPr>
        <w:t>应聘：应聘已发布的有效岗位。</w:t>
      </w:r>
    </w:p>
    <w:p w:rsidR="00AB1392" w:rsidRDefault="00AB1392">
      <w:r>
        <w:rPr>
          <w:rFonts w:cs="微软雅黑" w:hint="eastAsia"/>
        </w:rPr>
        <w:t>自荐：自荐到某单位的某岗位中。</w:t>
      </w:r>
    </w:p>
    <w:p w:rsidR="00AB1392" w:rsidRDefault="00AB1392">
      <w:r>
        <w:rPr>
          <w:rFonts w:cs="微软雅黑" w:hint="eastAsia"/>
        </w:rPr>
        <w:t>推荐：推荐他人到某单位的某岗位中。</w:t>
      </w:r>
    </w:p>
    <w:p w:rsidR="00AB1392" w:rsidRDefault="00AB1392">
      <w:pPr>
        <w:pStyle w:val="Heading4"/>
        <w:rPr>
          <w:rFonts w:cs="Tahoma"/>
        </w:rPr>
      </w:pPr>
      <w:r>
        <w:t>2.1</w:t>
      </w:r>
      <w:r>
        <w:rPr>
          <w:rFonts w:cs="黑体" w:hint="eastAsia"/>
        </w:rPr>
        <w:t>查看岗位信息</w:t>
      </w:r>
    </w:p>
    <w:p w:rsidR="00AB1392" w:rsidRDefault="00AB1392">
      <w:r>
        <w:rPr>
          <w:rFonts w:cs="微软雅黑" w:hint="eastAsia"/>
        </w:rPr>
        <w:t>在岗位页面可以查看到所有有效岗位的信息。点击具体的岗位或公告，可以查看其详细信息。</w:t>
      </w:r>
    </w:p>
    <w:p w:rsidR="00AB1392" w:rsidRDefault="00AB1392">
      <w:r w:rsidRPr="0037470B">
        <w:rPr>
          <w:noProof/>
        </w:rPr>
        <w:pict>
          <v:shape id="_x0000_i1036" type="#_x0000_t75" style="width:407.25pt;height:168pt;visibility:visible">
            <v:imagedata r:id="rId16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2-9</w:t>
      </w:r>
      <w:r>
        <w:rPr>
          <w:rFonts w:cs="微软雅黑" w:hint="eastAsia"/>
          <w:sz w:val="13"/>
          <w:szCs w:val="13"/>
        </w:rPr>
        <w:t>岗位页面信息</w:t>
      </w:r>
    </w:p>
    <w:p w:rsidR="00AB1392" w:rsidRDefault="00AB1392">
      <w:r w:rsidRPr="0037470B">
        <w:rPr>
          <w:noProof/>
        </w:rPr>
        <w:pict>
          <v:shape id="图片 12" o:spid="_x0000_i1037" type="#_x0000_t75" style="width:405pt;height:156pt;visibility:visible">
            <v:imagedata r:id="rId17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10" w:name="OLE_LINK7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2-10</w:t>
      </w:r>
      <w:r>
        <w:rPr>
          <w:rFonts w:cs="微软雅黑" w:hint="eastAsia"/>
          <w:sz w:val="13"/>
          <w:szCs w:val="13"/>
        </w:rPr>
        <w:t>公告信息</w:t>
      </w:r>
    </w:p>
    <w:bookmarkEnd w:id="10"/>
    <w:p w:rsidR="00AB1392" w:rsidRDefault="00AB1392">
      <w:r w:rsidRPr="0037470B">
        <w:rPr>
          <w:noProof/>
        </w:rPr>
        <w:pict>
          <v:shape id="图片 13" o:spid="_x0000_i1038" type="#_x0000_t75" style="width:406.5pt;height:185.25pt;visibility:visible">
            <v:imagedata r:id="rId18" o:title=""/>
          </v:shape>
        </w:pict>
      </w:r>
    </w:p>
    <w:p w:rsidR="00AB1392" w:rsidRDefault="00AB1392">
      <w:pPr>
        <w:jc w:val="center"/>
      </w:pPr>
      <w:bookmarkStart w:id="11" w:name="OLE_LINK8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2-11</w:t>
      </w:r>
      <w:r>
        <w:rPr>
          <w:rFonts w:cs="微软雅黑" w:hint="eastAsia"/>
          <w:sz w:val="13"/>
          <w:szCs w:val="13"/>
        </w:rPr>
        <w:t>岗位信息</w:t>
      </w:r>
    </w:p>
    <w:bookmarkEnd w:id="11"/>
    <w:p w:rsidR="00AB1392" w:rsidRDefault="00AB1392">
      <w:pPr>
        <w:pStyle w:val="Heading4"/>
        <w:rPr>
          <w:rFonts w:cs="Tahoma"/>
        </w:rPr>
      </w:pPr>
      <w:r>
        <w:t>2.2</w:t>
      </w:r>
      <w:r>
        <w:rPr>
          <w:rFonts w:cs="黑体" w:hint="eastAsia"/>
        </w:rPr>
        <w:t>应聘</w:t>
      </w:r>
    </w:p>
    <w:p w:rsidR="00AB1392" w:rsidRDefault="00AB1392">
      <w:r>
        <w:rPr>
          <w:rFonts w:cs="微软雅黑" w:hint="eastAsia"/>
        </w:rPr>
        <w:t>投递学院发布的有效岗位，其操作如下：</w:t>
      </w:r>
    </w:p>
    <w:p w:rsidR="00AB1392" w:rsidRDefault="00AB1392">
      <w:r>
        <w:t>1.</w:t>
      </w:r>
      <w:r>
        <w:rPr>
          <w:rFonts w:cs="微软雅黑" w:hint="eastAsia"/>
        </w:rPr>
        <w:t>在具体的岗位信息页面点击“我要应聘”按钮，即可进行岗位应聘。</w:t>
      </w:r>
    </w:p>
    <w:p w:rsidR="00AB1392" w:rsidRDefault="00AB1392">
      <w:r w:rsidRPr="0037470B">
        <w:rPr>
          <w:noProof/>
        </w:rPr>
        <w:pict>
          <v:shape id="图片 14" o:spid="_x0000_i1039" type="#_x0000_t75" style="width:405pt;height:162.75pt;visibility:visible">
            <v:imagedata r:id="rId19" o:title=""/>
          </v:shape>
        </w:pict>
      </w:r>
    </w:p>
    <w:p w:rsidR="00AB1392" w:rsidRDefault="00AB1392">
      <w:pPr>
        <w:jc w:val="center"/>
      </w:pPr>
      <w:bookmarkStart w:id="12" w:name="OLE_LINK9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2-12</w:t>
      </w:r>
      <w:r>
        <w:rPr>
          <w:rFonts w:cs="微软雅黑" w:hint="eastAsia"/>
          <w:sz w:val="13"/>
          <w:szCs w:val="13"/>
        </w:rPr>
        <w:t>应聘</w:t>
      </w:r>
      <w:bookmarkEnd w:id="12"/>
    </w:p>
    <w:p w:rsidR="00AB1392" w:rsidRDefault="00AB1392">
      <w:pPr>
        <w:numPr>
          <w:ilvl w:val="0"/>
          <w:numId w:val="1"/>
        </w:numPr>
      </w:pPr>
      <w:r>
        <w:rPr>
          <w:rFonts w:cs="微软雅黑" w:hint="eastAsia"/>
        </w:rPr>
        <w:t>点击了“我要应聘”后，会跳转到个人申请表单填写界面。请应聘者如实填写并提交个人信息。</w:t>
      </w:r>
    </w:p>
    <w:p w:rsidR="00AB1392" w:rsidRDefault="00AB1392">
      <w:r>
        <w:rPr>
          <w:rFonts w:cs="微软雅黑" w:hint="eastAsia"/>
        </w:rPr>
        <w:t>（备注：申请表需要填写的个人信息项目，可由管理员在聚贤纳才管理端的“岗位通道设置”菜单中自行配置）</w:t>
      </w:r>
    </w:p>
    <w:p w:rsidR="00AB1392" w:rsidRDefault="00AB1392">
      <w:r w:rsidRPr="0037470B">
        <w:rPr>
          <w:noProof/>
        </w:rPr>
        <w:pict>
          <v:shape id="图片 15" o:spid="_x0000_i1040" type="#_x0000_t75" style="width:409.5pt;height:165pt;visibility:visible">
            <v:imagedata r:id="rId20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13" w:name="OLE_LINK10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2-13</w:t>
      </w:r>
      <w:r>
        <w:rPr>
          <w:rFonts w:cs="微软雅黑" w:hint="eastAsia"/>
          <w:sz w:val="13"/>
          <w:szCs w:val="13"/>
        </w:rPr>
        <w:t>应聘申请表填写</w:t>
      </w:r>
    </w:p>
    <w:p w:rsidR="00AB1392" w:rsidRDefault="00AB1392">
      <w:pPr>
        <w:jc w:val="both"/>
      </w:pPr>
      <w:r w:rsidRPr="0037470B">
        <w:rPr>
          <w:noProof/>
        </w:rPr>
        <w:pict>
          <v:shape id="_x0000_i1041" type="#_x0000_t75" style="width:412.5pt;height:209.25pt;visibility:visible">
            <v:imagedata r:id="rId21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2-14</w:t>
      </w:r>
      <w:r>
        <w:rPr>
          <w:rFonts w:cs="微软雅黑" w:hint="eastAsia"/>
          <w:sz w:val="13"/>
          <w:szCs w:val="13"/>
        </w:rPr>
        <w:t>应聘申请表提交</w:t>
      </w:r>
    </w:p>
    <w:p w:rsidR="00AB1392" w:rsidRDefault="00AB1392">
      <w:pPr>
        <w:jc w:val="both"/>
      </w:pPr>
    </w:p>
    <w:p w:rsidR="00AB1392" w:rsidRDefault="00AB1392">
      <w:r>
        <w:t>3.</w:t>
      </w:r>
      <w:r>
        <w:rPr>
          <w:rFonts w:cs="微软雅黑" w:hint="eastAsia"/>
        </w:rPr>
        <w:t>应聘成功后，可以在“个人中心”</w:t>
      </w:r>
      <w:r>
        <w:t>--</w:t>
      </w:r>
      <w:r>
        <w:rPr>
          <w:rFonts w:cs="微软雅黑" w:hint="eastAsia"/>
        </w:rPr>
        <w:t>“我的应聘”中看到已应聘的岗位。</w:t>
      </w:r>
    </w:p>
    <w:bookmarkEnd w:id="13"/>
    <w:p w:rsidR="00AB1392" w:rsidRDefault="00AB1392">
      <w:pPr>
        <w:pStyle w:val="Heading4"/>
        <w:rPr>
          <w:rFonts w:cs="Tahoma"/>
        </w:rPr>
      </w:pPr>
      <w:r>
        <w:t>2.3</w:t>
      </w:r>
      <w:r>
        <w:rPr>
          <w:rFonts w:cs="黑体" w:hint="eastAsia"/>
        </w:rPr>
        <w:t>自荐</w:t>
      </w:r>
    </w:p>
    <w:p w:rsidR="00AB1392" w:rsidRDefault="00AB1392" w:rsidP="00F332BA">
      <w:pPr>
        <w:ind w:firstLineChars="200" w:firstLine="31680"/>
      </w:pPr>
      <w:r>
        <w:rPr>
          <w:rFonts w:cs="微软雅黑" w:hint="eastAsia"/>
        </w:rPr>
        <w:t>自荐到某单位的某岗位中，其操作如下：</w:t>
      </w:r>
    </w:p>
    <w:p w:rsidR="00AB1392" w:rsidRDefault="00AB1392">
      <w:bookmarkStart w:id="14" w:name="OLE_LINK12"/>
      <w:r>
        <w:t>1.</w:t>
      </w:r>
      <w:r>
        <w:rPr>
          <w:rFonts w:cs="微软雅黑" w:hint="eastAsia"/>
        </w:rPr>
        <w:t>在首页、岗位信息页面，点击“我要自荐”按钮，即可进行自荐。</w:t>
      </w:r>
      <w:bookmarkEnd w:id="14"/>
    </w:p>
    <w:p w:rsidR="00AB1392" w:rsidRDefault="00AB1392">
      <w:r w:rsidRPr="0037470B">
        <w:rPr>
          <w:noProof/>
        </w:rPr>
        <w:pict>
          <v:shape id="图片 17" o:spid="_x0000_i1042" type="#_x0000_t75" style="width:415.5pt;height:243pt;visibility:visible">
            <v:imagedata r:id="rId22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15" w:name="OLE_LINK11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2-14</w:t>
      </w:r>
      <w:r>
        <w:rPr>
          <w:rFonts w:cs="微软雅黑" w:hint="eastAsia"/>
          <w:sz w:val="13"/>
          <w:szCs w:val="13"/>
        </w:rPr>
        <w:t>自</w:t>
      </w:r>
      <w:r>
        <w:rPr>
          <w:sz w:val="13"/>
          <w:szCs w:val="13"/>
        </w:rPr>
        <w:t>/</w:t>
      </w:r>
      <w:r>
        <w:rPr>
          <w:rFonts w:cs="微软雅黑" w:hint="eastAsia"/>
          <w:sz w:val="13"/>
          <w:szCs w:val="13"/>
        </w:rPr>
        <w:t>推荐</w:t>
      </w:r>
    </w:p>
    <w:bookmarkEnd w:id="15"/>
    <w:p w:rsidR="00AB1392" w:rsidRDefault="00AB1392">
      <w:r w:rsidRPr="0037470B">
        <w:rPr>
          <w:noProof/>
        </w:rPr>
        <w:pict>
          <v:shape id="图片 18" o:spid="_x0000_i1043" type="#_x0000_t75" style="width:412.5pt;height:165pt;visibility:visible">
            <v:imagedata r:id="rId23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2-15</w:t>
      </w:r>
      <w:r>
        <w:rPr>
          <w:rFonts w:cs="微软雅黑" w:hint="eastAsia"/>
          <w:sz w:val="13"/>
          <w:szCs w:val="13"/>
        </w:rPr>
        <w:t>自</w:t>
      </w:r>
      <w:r>
        <w:rPr>
          <w:sz w:val="13"/>
          <w:szCs w:val="13"/>
        </w:rPr>
        <w:t>/</w:t>
      </w:r>
      <w:r>
        <w:rPr>
          <w:rFonts w:cs="微软雅黑" w:hint="eastAsia"/>
          <w:sz w:val="13"/>
          <w:szCs w:val="13"/>
        </w:rPr>
        <w:t>推荐</w:t>
      </w:r>
    </w:p>
    <w:p w:rsidR="00AB1392" w:rsidRDefault="00AB1392">
      <w:bookmarkStart w:id="16" w:name="OLE_LINK13"/>
      <w:r>
        <w:t>2.</w:t>
      </w:r>
      <w:r>
        <w:rPr>
          <w:rFonts w:cs="微软雅黑" w:hint="eastAsia"/>
        </w:rPr>
        <w:t>自荐页面操作如下：</w:t>
      </w:r>
      <w:bookmarkEnd w:id="16"/>
    </w:p>
    <w:p w:rsidR="00AB1392" w:rsidRDefault="00AB1392">
      <w:r w:rsidRPr="0037470B">
        <w:rPr>
          <w:noProof/>
        </w:rPr>
        <w:pict>
          <v:shape id="图片 19" o:spid="_x0000_i1044" type="#_x0000_t75" style="width:408.75pt;height:144.75pt;visibility:visible">
            <v:imagedata r:id="rId24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17" w:name="OLE_LINK14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2-16</w:t>
      </w:r>
      <w:r>
        <w:rPr>
          <w:rFonts w:cs="微软雅黑" w:hint="eastAsia"/>
          <w:sz w:val="13"/>
          <w:szCs w:val="13"/>
        </w:rPr>
        <w:t>自荐</w:t>
      </w:r>
    </w:p>
    <w:bookmarkEnd w:id="17"/>
    <w:p w:rsidR="00AB1392" w:rsidRDefault="00AB1392"/>
    <w:p w:rsidR="00AB1392" w:rsidRDefault="00AB1392">
      <w:pPr>
        <w:numPr>
          <w:ilvl w:val="0"/>
          <w:numId w:val="1"/>
        </w:numPr>
      </w:pPr>
      <w:r>
        <w:rPr>
          <w:rFonts w:cs="微软雅黑" w:hint="eastAsia"/>
        </w:rPr>
        <w:t>自荐成功后，可在“个人中心”</w:t>
      </w:r>
      <w:r>
        <w:t>--</w:t>
      </w:r>
      <w:r>
        <w:rPr>
          <w:rFonts w:cs="微软雅黑" w:hint="eastAsia"/>
        </w:rPr>
        <w:t>“我的自荐”看到已自荐的岗位。</w:t>
      </w:r>
    </w:p>
    <w:p w:rsidR="00AB1392" w:rsidRDefault="00AB1392">
      <w:pPr>
        <w:pStyle w:val="Heading4"/>
        <w:rPr>
          <w:rFonts w:cs="Tahoma"/>
        </w:rPr>
      </w:pPr>
      <w:r>
        <w:t>2.4</w:t>
      </w:r>
      <w:r>
        <w:rPr>
          <w:rFonts w:cs="黑体" w:hint="eastAsia"/>
        </w:rPr>
        <w:t>推荐</w:t>
      </w:r>
    </w:p>
    <w:p w:rsidR="00AB1392" w:rsidRDefault="00AB1392" w:rsidP="00F332BA">
      <w:pPr>
        <w:ind w:firstLineChars="200" w:firstLine="31680"/>
      </w:pPr>
      <w:r>
        <w:rPr>
          <w:rFonts w:cs="微软雅黑" w:hint="eastAsia"/>
        </w:rPr>
        <w:t>推荐他人到某单位的某岗位中，其操作如下：</w:t>
      </w:r>
    </w:p>
    <w:p w:rsidR="00AB1392" w:rsidRDefault="00AB1392">
      <w:r>
        <w:t>1.</w:t>
      </w:r>
      <w:r>
        <w:rPr>
          <w:rFonts w:cs="微软雅黑" w:hint="eastAsia"/>
        </w:rPr>
        <w:t>在首页、岗位信息页面，点击“我要推荐”按钮，即可进行推荐。</w:t>
      </w:r>
    </w:p>
    <w:p w:rsidR="00AB1392" w:rsidRDefault="00AB1392">
      <w:r>
        <w:t>2.</w:t>
      </w:r>
      <w:r>
        <w:rPr>
          <w:rFonts w:cs="微软雅黑" w:hint="eastAsia"/>
        </w:rPr>
        <w:t>推荐页面操作如下：</w:t>
      </w:r>
    </w:p>
    <w:p w:rsidR="00AB1392" w:rsidRDefault="00AB1392">
      <w:r w:rsidRPr="0037470B">
        <w:rPr>
          <w:noProof/>
        </w:rPr>
        <w:pict>
          <v:shape id="图片 20" o:spid="_x0000_i1045" type="#_x0000_t75" style="width:414pt;height:246.75pt;visibility:visible">
            <v:imagedata r:id="rId25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18" w:name="OLE_LINK15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2-17</w:t>
      </w:r>
      <w:r>
        <w:rPr>
          <w:rFonts w:cs="微软雅黑" w:hint="eastAsia"/>
          <w:sz w:val="13"/>
          <w:szCs w:val="13"/>
        </w:rPr>
        <w:t>推荐</w:t>
      </w:r>
    </w:p>
    <w:bookmarkEnd w:id="18"/>
    <w:p w:rsidR="00AB1392" w:rsidRDefault="00AB1392">
      <w:r w:rsidRPr="0037470B">
        <w:rPr>
          <w:noProof/>
        </w:rPr>
        <w:pict>
          <v:shape id="图片 21" o:spid="_x0000_i1046" type="#_x0000_t75" style="width:411pt;height:256.5pt;visibility:visible">
            <v:imagedata r:id="rId26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19" w:name="OLE_LINK16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2-18</w:t>
      </w:r>
      <w:r>
        <w:rPr>
          <w:rFonts w:cs="微软雅黑" w:hint="eastAsia"/>
          <w:sz w:val="13"/>
          <w:szCs w:val="13"/>
        </w:rPr>
        <w:t>推荐</w:t>
      </w:r>
      <w:bookmarkEnd w:id="19"/>
    </w:p>
    <w:p w:rsidR="00AB1392" w:rsidRDefault="00AB1392">
      <w:r>
        <w:t>3.</w:t>
      </w:r>
      <w:r>
        <w:rPr>
          <w:rFonts w:cs="微软雅黑" w:hint="eastAsia"/>
        </w:rPr>
        <w:t>推荐成功后，可以在“个人中心”</w:t>
      </w:r>
      <w:r>
        <w:t>--</w:t>
      </w:r>
      <w:r>
        <w:rPr>
          <w:rFonts w:cs="微软雅黑" w:hint="eastAsia"/>
        </w:rPr>
        <w:t>“我的推荐”中查看到已推荐的信息。</w:t>
      </w:r>
    </w:p>
    <w:p w:rsidR="00AB1392" w:rsidRDefault="00AB1392">
      <w:pPr>
        <w:pStyle w:val="Heading3"/>
      </w:pPr>
      <w:bookmarkStart w:id="20" w:name="_Toc515351409"/>
      <w:r>
        <w:t>3</w:t>
      </w:r>
      <w:r>
        <w:rPr>
          <w:rFonts w:cs="微软雅黑" w:hint="eastAsia"/>
        </w:rPr>
        <w:t>公示页面</w:t>
      </w:r>
      <w:bookmarkEnd w:id="20"/>
    </w:p>
    <w:p w:rsidR="00AB1392" w:rsidRDefault="00AB1392" w:rsidP="00F332BA">
      <w:pPr>
        <w:ind w:firstLineChars="200" w:firstLine="31680"/>
      </w:pPr>
      <w:r>
        <w:rPr>
          <w:rFonts w:cs="微软雅黑" w:hint="eastAsia"/>
        </w:rPr>
        <w:t>学校对已录取的人员进行信息公示。在此页面可以查看已录取人员的公示信息。保证招聘信息的公开性。</w:t>
      </w:r>
    </w:p>
    <w:p w:rsidR="00AB1392" w:rsidRDefault="00AB1392" w:rsidP="00F332BA">
      <w:pPr>
        <w:ind w:firstLineChars="200" w:firstLine="31680"/>
      </w:pPr>
      <w:r w:rsidRPr="0037470B">
        <w:rPr>
          <w:noProof/>
        </w:rPr>
        <w:pict>
          <v:shape id="图片 22" o:spid="_x0000_i1047" type="#_x0000_t75" style="width:408.75pt;height:192.75pt;visibility:visible">
            <v:imagedata r:id="rId27" o:title=""/>
          </v:shape>
        </w:pict>
      </w:r>
    </w:p>
    <w:p w:rsidR="00AB1392" w:rsidRDefault="00AB1392" w:rsidP="008322E6">
      <w:pPr>
        <w:ind w:firstLineChars="200" w:firstLine="31680"/>
        <w:jc w:val="center"/>
      </w:pPr>
      <w:bookmarkStart w:id="21" w:name="OLE_LINK17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2-19</w:t>
      </w:r>
      <w:r>
        <w:rPr>
          <w:rFonts w:cs="微软雅黑" w:hint="eastAsia"/>
          <w:sz w:val="13"/>
          <w:szCs w:val="13"/>
        </w:rPr>
        <w:t>公示</w:t>
      </w:r>
    </w:p>
    <w:p w:rsidR="00AB1392" w:rsidRDefault="00AB1392">
      <w:pPr>
        <w:pStyle w:val="Heading3"/>
      </w:pPr>
      <w:bookmarkStart w:id="22" w:name="_Toc515351410"/>
      <w:bookmarkEnd w:id="21"/>
      <w:r>
        <w:t>4</w:t>
      </w:r>
      <w:r>
        <w:rPr>
          <w:rFonts w:cs="微软雅黑" w:hint="eastAsia"/>
        </w:rPr>
        <w:t>个人中心</w:t>
      </w:r>
      <w:bookmarkEnd w:id="22"/>
    </w:p>
    <w:p w:rsidR="00AB1392" w:rsidRDefault="00AB1392" w:rsidP="00F332BA">
      <w:pPr>
        <w:ind w:firstLineChars="200" w:firstLine="31680"/>
      </w:pPr>
      <w:r>
        <w:rPr>
          <w:rFonts w:cs="微软雅黑" w:hint="eastAsia"/>
        </w:rPr>
        <w:t>“个人中心”中可以修改、查看应聘者基本信息，查看应聘、自荐、推荐的岗位的审核状态，查看其审核流程，申请表的填写提交、进行准考证打印、成绩查看等。使整个招聘流程公开的展示在应聘者面前。</w:t>
      </w:r>
    </w:p>
    <w:p w:rsidR="00AB1392" w:rsidRDefault="00AB1392">
      <w:pPr>
        <w:pStyle w:val="Heading4"/>
        <w:rPr>
          <w:rFonts w:cs="Tahoma"/>
        </w:rPr>
      </w:pPr>
      <w:r>
        <w:t>4.1</w:t>
      </w:r>
      <w:r>
        <w:rPr>
          <w:rFonts w:cs="黑体" w:hint="eastAsia"/>
        </w:rPr>
        <w:t>我的简历</w:t>
      </w:r>
    </w:p>
    <w:p w:rsidR="00AB1392" w:rsidRDefault="00AB1392" w:rsidP="00F332BA">
      <w:pPr>
        <w:ind w:firstLineChars="200" w:firstLine="31680"/>
      </w:pPr>
      <w:r>
        <w:rPr>
          <w:rFonts w:cs="微软雅黑" w:hint="eastAsia"/>
        </w:rPr>
        <w:t>填写简历基本信息。</w:t>
      </w:r>
    </w:p>
    <w:p w:rsidR="00AB1392" w:rsidRDefault="00AB1392">
      <w:r w:rsidRPr="0037470B">
        <w:rPr>
          <w:noProof/>
        </w:rPr>
        <w:pict>
          <v:shape id="图片 16" o:spid="_x0000_i1048" type="#_x0000_t75" style="width:414.75pt;height:192pt;visibility:visible">
            <v:imagedata r:id="rId28" o:title=""/>
          </v:shape>
        </w:pict>
      </w:r>
    </w:p>
    <w:p w:rsidR="00AB1392" w:rsidRDefault="00AB1392" w:rsidP="00F332BA">
      <w:pPr>
        <w:ind w:firstLineChars="200" w:firstLine="31680"/>
        <w:jc w:val="center"/>
      </w:pPr>
      <w:bookmarkStart w:id="23" w:name="OLE_LINK18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2-20</w:t>
      </w:r>
      <w:r>
        <w:rPr>
          <w:rFonts w:cs="微软雅黑" w:hint="eastAsia"/>
          <w:sz w:val="13"/>
          <w:szCs w:val="13"/>
        </w:rPr>
        <w:t>我的简历</w:t>
      </w:r>
      <w:bookmarkEnd w:id="23"/>
    </w:p>
    <w:p w:rsidR="00AB1392" w:rsidRDefault="00AB1392"/>
    <w:p w:rsidR="00AB1392" w:rsidRDefault="00AB1392">
      <w:pPr>
        <w:pStyle w:val="Heading4"/>
        <w:rPr>
          <w:rFonts w:cs="Tahoma"/>
        </w:rPr>
      </w:pPr>
      <w:r>
        <w:t>4.2</w:t>
      </w:r>
      <w:r>
        <w:rPr>
          <w:rFonts w:cs="黑体" w:hint="eastAsia"/>
        </w:rPr>
        <w:t>我的应聘</w:t>
      </w:r>
    </w:p>
    <w:p w:rsidR="00AB1392" w:rsidRDefault="00AB1392">
      <w:bookmarkStart w:id="24" w:name="OLE_LINK24"/>
      <w:r>
        <w:rPr>
          <w:rFonts w:cs="微软雅黑" w:hint="eastAsia"/>
        </w:rPr>
        <w:t>查看已应聘的岗位</w:t>
      </w:r>
      <w:bookmarkEnd w:id="24"/>
      <w:r>
        <w:rPr>
          <w:rFonts w:cs="微软雅黑" w:hint="eastAsia"/>
        </w:rPr>
        <w:t>，审核环节信息，打印准考证、查看成绩等。</w:t>
      </w:r>
    </w:p>
    <w:p w:rsidR="00AB1392" w:rsidRDefault="00AB1392">
      <w:pPr>
        <w:jc w:val="center"/>
        <w:rPr>
          <w:sz w:val="13"/>
          <w:szCs w:val="13"/>
        </w:rPr>
      </w:pPr>
      <w:bookmarkStart w:id="25" w:name="OLE_LINK19"/>
      <w:r w:rsidRPr="0037470B">
        <w:rPr>
          <w:noProof/>
        </w:rPr>
        <w:pict>
          <v:shape id="_x0000_i1049" type="#_x0000_t75" style="width:412.5pt;height:227.25pt;visibility:visible">
            <v:imagedata r:id="rId29" o:title=""/>
          </v:shape>
        </w:pict>
      </w:r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2-21</w:t>
      </w:r>
      <w:r>
        <w:rPr>
          <w:rFonts w:cs="微软雅黑" w:hint="eastAsia"/>
          <w:sz w:val="13"/>
          <w:szCs w:val="13"/>
        </w:rPr>
        <w:t>我的应聘</w:t>
      </w:r>
      <w:bookmarkEnd w:id="25"/>
    </w:p>
    <w:p w:rsidR="00AB1392" w:rsidRDefault="00AB1392">
      <w:pPr>
        <w:numPr>
          <w:ilvl w:val="0"/>
          <w:numId w:val="2"/>
        </w:numPr>
      </w:pPr>
      <w:r>
        <w:rPr>
          <w:rFonts w:cs="微软雅黑" w:hint="eastAsia"/>
        </w:rPr>
        <w:t>点击岗位审核状态，可以查看岗位的审核流程信息</w:t>
      </w:r>
    </w:p>
    <w:p w:rsidR="00AB1392" w:rsidRDefault="00AB1392">
      <w:r w:rsidRPr="0037470B">
        <w:rPr>
          <w:noProof/>
        </w:rPr>
        <w:pict>
          <v:shape id="图片 28" o:spid="_x0000_i1050" type="#_x0000_t75" style="width:410.25pt;height:103.5pt;visibility:visible">
            <v:imagedata r:id="rId30" o:title=""/>
          </v:shape>
        </w:pict>
      </w:r>
    </w:p>
    <w:p w:rsidR="00AB1392" w:rsidRDefault="00AB1392">
      <w:pPr>
        <w:jc w:val="center"/>
      </w:pPr>
      <w:bookmarkStart w:id="26" w:name="OLE_LINK20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2-22</w:t>
      </w:r>
      <w:r>
        <w:rPr>
          <w:rFonts w:cs="微软雅黑" w:hint="eastAsia"/>
          <w:sz w:val="13"/>
          <w:szCs w:val="13"/>
        </w:rPr>
        <w:t>岗位审核状态</w:t>
      </w:r>
    </w:p>
    <w:bookmarkEnd w:id="26"/>
    <w:p w:rsidR="00AB1392" w:rsidRDefault="00AB1392">
      <w:pPr>
        <w:numPr>
          <w:ilvl w:val="0"/>
          <w:numId w:val="2"/>
        </w:numPr>
      </w:pPr>
      <w:r>
        <w:rPr>
          <w:rFonts w:cs="微软雅黑" w:hint="eastAsia"/>
        </w:rPr>
        <w:t>点击</w:t>
      </w:r>
      <w:r w:rsidRPr="0037470B">
        <w:rPr>
          <w:noProof/>
        </w:rPr>
        <w:pict>
          <v:shape id="图片 24" o:spid="_x0000_i1051" type="#_x0000_t75" style="width:29.25pt;height:25.5pt;visibility:visible">
            <v:imagedata r:id="rId31" o:title=""/>
          </v:shape>
        </w:pict>
      </w:r>
      <w:r>
        <w:rPr>
          <w:rFonts w:cs="微软雅黑" w:hint="eastAsia"/>
        </w:rPr>
        <w:t>申请表单，可以查看、填写、提交申请表。</w:t>
      </w:r>
    </w:p>
    <w:p w:rsidR="00AB1392" w:rsidRDefault="00AB1392">
      <w:r w:rsidRPr="0037470B">
        <w:rPr>
          <w:noProof/>
        </w:rPr>
        <w:pict>
          <v:shape id="图片 29" o:spid="_x0000_i1052" type="#_x0000_t75" style="width:411pt;height:146.25pt;visibility:visible">
            <v:imagedata r:id="rId32" o:title=""/>
          </v:shape>
        </w:pict>
      </w:r>
    </w:p>
    <w:p w:rsidR="00AB1392" w:rsidRDefault="00AB1392">
      <w:pPr>
        <w:jc w:val="center"/>
      </w:pPr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2-23-1</w:t>
      </w:r>
      <w:r>
        <w:rPr>
          <w:rFonts w:cs="微软雅黑" w:hint="eastAsia"/>
          <w:sz w:val="13"/>
          <w:szCs w:val="13"/>
        </w:rPr>
        <w:t>申请表</w:t>
      </w:r>
    </w:p>
    <w:p w:rsidR="00AB1392" w:rsidRDefault="00AB1392">
      <w:r w:rsidRPr="0037470B">
        <w:rPr>
          <w:noProof/>
        </w:rPr>
        <w:pict>
          <v:shape id="_x0000_i1053" type="#_x0000_t75" style="width:412.5pt;height:209.25pt;visibility:visible">
            <v:imagedata r:id="rId21" o:title=""/>
          </v:shape>
        </w:pict>
      </w:r>
    </w:p>
    <w:p w:rsidR="00AB1392" w:rsidRDefault="00AB1392">
      <w:pPr>
        <w:jc w:val="center"/>
      </w:pPr>
      <w:bookmarkStart w:id="27" w:name="OLE_LINK21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2-23-2</w:t>
      </w:r>
      <w:r>
        <w:rPr>
          <w:rFonts w:cs="微软雅黑" w:hint="eastAsia"/>
          <w:sz w:val="13"/>
          <w:szCs w:val="13"/>
        </w:rPr>
        <w:t>申请表</w:t>
      </w:r>
      <w:bookmarkEnd w:id="27"/>
    </w:p>
    <w:p w:rsidR="00AB1392" w:rsidRDefault="00AB1392">
      <w:pPr>
        <w:numPr>
          <w:ilvl w:val="0"/>
          <w:numId w:val="2"/>
        </w:numPr>
      </w:pPr>
      <w:r>
        <w:rPr>
          <w:rFonts w:cs="微软雅黑" w:hint="eastAsia"/>
        </w:rPr>
        <w:t>点击</w:t>
      </w:r>
      <w:r w:rsidRPr="0037470B">
        <w:rPr>
          <w:noProof/>
        </w:rPr>
        <w:pict>
          <v:shape id="图片 25" o:spid="_x0000_i1054" type="#_x0000_t75" style="width:38.25pt;height:25.5pt;visibility:visible">
            <v:imagedata r:id="rId33" o:title=""/>
          </v:shape>
        </w:pict>
      </w:r>
      <w:r>
        <w:rPr>
          <w:rFonts w:cs="微软雅黑" w:hint="eastAsia"/>
        </w:rPr>
        <w:t>准考证按钮，可查看、打印准考证。</w:t>
      </w:r>
    </w:p>
    <w:p w:rsidR="00AB1392" w:rsidRDefault="00AB1392">
      <w:r w:rsidRPr="0037470B">
        <w:rPr>
          <w:noProof/>
        </w:rPr>
        <w:pict>
          <v:shape id="图片 30" o:spid="_x0000_i1055" type="#_x0000_t75" style="width:402pt;height:154.5pt;visibility:visible">
            <v:imagedata r:id="rId34" o:title=""/>
          </v:shape>
        </w:pict>
      </w:r>
    </w:p>
    <w:p w:rsidR="00AB1392" w:rsidRDefault="00AB1392">
      <w:pPr>
        <w:jc w:val="center"/>
      </w:pPr>
      <w:bookmarkStart w:id="28" w:name="OLE_LINK22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2-24</w:t>
      </w:r>
      <w:r>
        <w:rPr>
          <w:rFonts w:cs="微软雅黑" w:hint="eastAsia"/>
          <w:sz w:val="13"/>
          <w:szCs w:val="13"/>
        </w:rPr>
        <w:t>准考证</w:t>
      </w:r>
    </w:p>
    <w:bookmarkEnd w:id="28"/>
    <w:p w:rsidR="00AB1392" w:rsidRDefault="00AB1392"/>
    <w:p w:rsidR="00AB1392" w:rsidRDefault="00AB1392">
      <w:pPr>
        <w:numPr>
          <w:ilvl w:val="0"/>
          <w:numId w:val="2"/>
        </w:numPr>
      </w:pPr>
      <w:r>
        <w:rPr>
          <w:rFonts w:cs="微软雅黑" w:hint="eastAsia"/>
        </w:rPr>
        <w:t>点击</w:t>
      </w:r>
      <w:r w:rsidRPr="0037470B">
        <w:rPr>
          <w:noProof/>
        </w:rPr>
        <w:pict>
          <v:shape id="图片 26" o:spid="_x0000_i1056" type="#_x0000_t75" style="width:29.25pt;height:23.25pt;visibility:visible">
            <v:imagedata r:id="rId35" o:title=""/>
          </v:shape>
        </w:pict>
      </w:r>
      <w:r>
        <w:rPr>
          <w:rFonts w:cs="微软雅黑" w:hint="eastAsia"/>
        </w:rPr>
        <w:t>面试信息按钮，可以查看面试信息。</w:t>
      </w:r>
    </w:p>
    <w:p w:rsidR="00AB1392" w:rsidRDefault="00AB1392">
      <w:r w:rsidRPr="0037470B">
        <w:rPr>
          <w:noProof/>
        </w:rPr>
        <w:pict>
          <v:shape id="图片 31" o:spid="_x0000_i1057" type="#_x0000_t75" style="width:412.5pt;height:56.25pt;visibility:visible">
            <v:imagedata r:id="rId36" o:title=""/>
          </v:shape>
        </w:pict>
      </w:r>
    </w:p>
    <w:p w:rsidR="00AB1392" w:rsidRDefault="00AB1392">
      <w:pPr>
        <w:jc w:val="center"/>
      </w:pPr>
      <w:bookmarkStart w:id="29" w:name="OLE_LINK23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2-25</w:t>
      </w:r>
      <w:r>
        <w:rPr>
          <w:rFonts w:cs="微软雅黑" w:hint="eastAsia"/>
          <w:sz w:val="13"/>
          <w:szCs w:val="13"/>
        </w:rPr>
        <w:t>面试信息</w:t>
      </w:r>
    </w:p>
    <w:bookmarkEnd w:id="29"/>
    <w:p w:rsidR="00AB1392" w:rsidRDefault="00AB1392"/>
    <w:p w:rsidR="00AB1392" w:rsidRDefault="00AB1392">
      <w:pPr>
        <w:numPr>
          <w:ilvl w:val="0"/>
          <w:numId w:val="2"/>
        </w:numPr>
      </w:pPr>
      <w:r>
        <w:rPr>
          <w:rFonts w:cs="微软雅黑" w:hint="eastAsia"/>
        </w:rPr>
        <w:t>点击</w:t>
      </w:r>
      <w:r w:rsidRPr="0037470B">
        <w:rPr>
          <w:noProof/>
        </w:rPr>
        <w:pict>
          <v:shape id="图片 27" o:spid="_x0000_i1058" type="#_x0000_t75" style="width:29.25pt;height:24pt;visibility:visible">
            <v:imagedata r:id="rId37" o:title=""/>
          </v:shape>
        </w:pict>
      </w:r>
      <w:r>
        <w:rPr>
          <w:rFonts w:cs="微软雅黑" w:hint="eastAsia"/>
        </w:rPr>
        <w:t>成绩信息按钮，可以查看成绩信息。</w:t>
      </w:r>
    </w:p>
    <w:p w:rsidR="00AB1392" w:rsidRDefault="00AB1392">
      <w:r w:rsidRPr="0037470B">
        <w:rPr>
          <w:noProof/>
        </w:rPr>
        <w:pict>
          <v:shape id="图片 32" o:spid="_x0000_i1059" type="#_x0000_t75" style="width:407.25pt;height:183.75pt;visibility:visible">
            <v:imagedata r:id="rId38" o:title=""/>
          </v:shape>
        </w:pict>
      </w:r>
    </w:p>
    <w:p w:rsidR="00AB1392" w:rsidRDefault="00AB1392">
      <w:pPr>
        <w:jc w:val="center"/>
      </w:pPr>
      <w:bookmarkStart w:id="30" w:name="OLE_LINK25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2-26</w:t>
      </w:r>
      <w:r>
        <w:rPr>
          <w:rFonts w:cs="微软雅黑" w:hint="eastAsia"/>
          <w:sz w:val="13"/>
          <w:szCs w:val="13"/>
        </w:rPr>
        <w:t>成绩信息</w:t>
      </w:r>
    </w:p>
    <w:bookmarkEnd w:id="30"/>
    <w:p w:rsidR="00AB1392" w:rsidRDefault="00AB1392"/>
    <w:p w:rsidR="00AB1392" w:rsidRDefault="00AB1392">
      <w:pPr>
        <w:pStyle w:val="Heading4"/>
        <w:rPr>
          <w:rFonts w:cs="Tahoma"/>
        </w:rPr>
      </w:pPr>
      <w:r>
        <w:t>4.3</w:t>
      </w:r>
      <w:r>
        <w:rPr>
          <w:rFonts w:cs="黑体" w:hint="eastAsia"/>
        </w:rPr>
        <w:t>我的自荐</w:t>
      </w:r>
    </w:p>
    <w:p w:rsidR="00AB1392" w:rsidRDefault="00AB1392">
      <w:bookmarkStart w:id="31" w:name="OLE_LINK27"/>
      <w:r>
        <w:rPr>
          <w:rFonts w:cs="微软雅黑" w:hint="eastAsia"/>
        </w:rPr>
        <w:t>查看已自荐的岗位。</w:t>
      </w:r>
    </w:p>
    <w:bookmarkEnd w:id="31"/>
    <w:p w:rsidR="00AB1392" w:rsidRDefault="00AB1392">
      <w:r w:rsidRPr="0037470B">
        <w:rPr>
          <w:noProof/>
        </w:rPr>
        <w:pict>
          <v:shape id="图片 33" o:spid="_x0000_i1060" type="#_x0000_t75" style="width:411.75pt;height:189.75pt;visibility:visible">
            <v:imagedata r:id="rId39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32" w:name="OLE_LINK26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2-27</w:t>
      </w:r>
      <w:r>
        <w:rPr>
          <w:rFonts w:cs="微软雅黑" w:hint="eastAsia"/>
          <w:sz w:val="13"/>
          <w:szCs w:val="13"/>
        </w:rPr>
        <w:t>我的自荐</w:t>
      </w:r>
      <w:bookmarkEnd w:id="32"/>
    </w:p>
    <w:p w:rsidR="00AB1392" w:rsidRDefault="00AB1392">
      <w:r w:rsidRPr="0037470B">
        <w:rPr>
          <w:noProof/>
        </w:rPr>
        <w:pict>
          <v:shape id="图片 34" o:spid="_x0000_i1061" type="#_x0000_t75" style="width:413.25pt;height:197.25pt;visibility:visible">
            <v:imagedata r:id="rId40" o:title=""/>
          </v:shape>
        </w:pict>
      </w:r>
    </w:p>
    <w:p w:rsidR="00AB1392" w:rsidRDefault="00AB1392">
      <w:pPr>
        <w:jc w:val="center"/>
      </w:pPr>
      <w:bookmarkStart w:id="33" w:name="OLE_LINK28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2-28</w:t>
      </w:r>
      <w:r>
        <w:rPr>
          <w:rFonts w:cs="微软雅黑" w:hint="eastAsia"/>
          <w:sz w:val="13"/>
          <w:szCs w:val="13"/>
        </w:rPr>
        <w:t>上传推荐信</w:t>
      </w:r>
    </w:p>
    <w:bookmarkEnd w:id="33"/>
    <w:p w:rsidR="00AB1392" w:rsidRDefault="00AB1392"/>
    <w:p w:rsidR="00AB1392" w:rsidRDefault="00AB1392">
      <w:pPr>
        <w:pStyle w:val="Heading4"/>
        <w:rPr>
          <w:rFonts w:cs="Tahoma"/>
        </w:rPr>
      </w:pPr>
      <w:r>
        <w:t>4.4</w:t>
      </w:r>
      <w:r>
        <w:rPr>
          <w:rFonts w:cs="黑体" w:hint="eastAsia"/>
        </w:rPr>
        <w:t>我的推荐</w:t>
      </w:r>
    </w:p>
    <w:p w:rsidR="00AB1392" w:rsidRDefault="00AB1392">
      <w:r>
        <w:rPr>
          <w:rFonts w:cs="微软雅黑" w:hint="eastAsia"/>
        </w:rPr>
        <w:t>查看已推荐的岗位。</w:t>
      </w:r>
    </w:p>
    <w:p w:rsidR="00AB1392" w:rsidRDefault="00AB1392">
      <w:r w:rsidRPr="0037470B">
        <w:rPr>
          <w:noProof/>
        </w:rPr>
        <w:pict>
          <v:shape id="图片 35" o:spid="_x0000_i1062" type="#_x0000_t75" style="width:407.25pt;height:196.5pt;visibility:visible">
            <v:imagedata r:id="rId41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34" w:name="OLE_LINK29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2-29</w:t>
      </w:r>
      <w:r>
        <w:rPr>
          <w:rFonts w:cs="微软雅黑" w:hint="eastAsia"/>
          <w:sz w:val="13"/>
          <w:szCs w:val="13"/>
        </w:rPr>
        <w:t>我的推荐</w:t>
      </w:r>
    </w:p>
    <w:bookmarkEnd w:id="34"/>
    <w:p w:rsidR="00AB1392" w:rsidRDefault="00AB1392">
      <w:r w:rsidRPr="0037470B">
        <w:rPr>
          <w:noProof/>
        </w:rPr>
        <w:pict>
          <v:shape id="图片 36" o:spid="_x0000_i1063" type="#_x0000_t75" style="width:414pt;height:269.25pt;visibility:visible">
            <v:imagedata r:id="rId42" o:title=""/>
          </v:shape>
        </w:pict>
      </w:r>
    </w:p>
    <w:p w:rsidR="00AB1392" w:rsidRDefault="00AB1392">
      <w:pPr>
        <w:jc w:val="center"/>
        <w:rPr>
          <w:sz w:val="13"/>
          <w:szCs w:val="13"/>
        </w:rPr>
      </w:pPr>
      <w:bookmarkStart w:id="35" w:name="OLE_LINK30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2-30</w:t>
      </w:r>
      <w:r>
        <w:rPr>
          <w:rFonts w:cs="微软雅黑" w:hint="eastAsia"/>
          <w:sz w:val="13"/>
          <w:szCs w:val="13"/>
        </w:rPr>
        <w:t>我的推荐</w:t>
      </w:r>
      <w:bookmarkEnd w:id="35"/>
    </w:p>
    <w:p w:rsidR="00AB1392" w:rsidRDefault="00AB1392"/>
    <w:p w:rsidR="00AB1392" w:rsidRDefault="00AB1392"/>
    <w:p w:rsidR="00AB1392" w:rsidRDefault="00AB1392">
      <w:pPr>
        <w:pStyle w:val="Heading4"/>
        <w:rPr>
          <w:rFonts w:cs="Tahoma"/>
        </w:rPr>
      </w:pPr>
      <w:r>
        <w:t>4.5</w:t>
      </w:r>
      <w:r>
        <w:rPr>
          <w:rFonts w:cs="黑体" w:hint="eastAsia"/>
        </w:rPr>
        <w:t>代办事项</w:t>
      </w:r>
    </w:p>
    <w:p w:rsidR="00AB1392" w:rsidRDefault="00AB1392">
      <w:r>
        <w:rPr>
          <w:rFonts w:cs="微软雅黑" w:hint="eastAsia"/>
        </w:rPr>
        <w:t>填写档案所在地、下载相关文件。</w:t>
      </w:r>
    </w:p>
    <w:p w:rsidR="00AB1392" w:rsidRDefault="00AB1392">
      <w:r w:rsidRPr="0037470B">
        <w:rPr>
          <w:noProof/>
        </w:rPr>
        <w:pict>
          <v:shape id="图片 37" o:spid="_x0000_i1064" type="#_x0000_t75" style="width:414pt;height:224.25pt;visibility:visible">
            <v:imagedata r:id="rId43" o:title=""/>
          </v:shape>
        </w:pict>
      </w:r>
    </w:p>
    <w:p w:rsidR="00AB1392" w:rsidRDefault="00AB1392">
      <w:pPr>
        <w:jc w:val="center"/>
      </w:pPr>
      <w:bookmarkStart w:id="36" w:name="OLE_LINK33"/>
      <w:r>
        <w:rPr>
          <w:rFonts w:cs="微软雅黑" w:hint="eastAsia"/>
          <w:sz w:val="13"/>
          <w:szCs w:val="13"/>
        </w:rPr>
        <w:t>图</w:t>
      </w:r>
      <w:r>
        <w:rPr>
          <w:sz w:val="13"/>
          <w:szCs w:val="13"/>
        </w:rPr>
        <w:t>2-31</w:t>
      </w:r>
      <w:r>
        <w:rPr>
          <w:rFonts w:cs="微软雅黑" w:hint="eastAsia"/>
          <w:sz w:val="13"/>
          <w:szCs w:val="13"/>
        </w:rPr>
        <w:t>我的代办</w:t>
      </w:r>
      <w:bookmarkEnd w:id="36"/>
    </w:p>
    <w:p w:rsidR="00AB1392" w:rsidRDefault="00AB1392">
      <w:bookmarkStart w:id="37" w:name="_GoBack"/>
      <w:bookmarkEnd w:id="37"/>
    </w:p>
    <w:sectPr w:rsidR="00AB1392" w:rsidSect="009F5E70">
      <w:headerReference w:type="defaul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392" w:rsidRDefault="00AB1392" w:rsidP="008E3EA4">
      <w:pPr>
        <w:spacing w:after="0"/>
      </w:pPr>
      <w:r>
        <w:separator/>
      </w:r>
    </w:p>
  </w:endnote>
  <w:endnote w:type="continuationSeparator" w:id="0">
    <w:p w:rsidR="00AB1392" w:rsidRDefault="00AB1392" w:rsidP="008E3EA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392" w:rsidRDefault="00AB1392" w:rsidP="008E3EA4">
      <w:pPr>
        <w:spacing w:after="0"/>
      </w:pPr>
      <w:r>
        <w:separator/>
      </w:r>
    </w:p>
  </w:footnote>
  <w:footnote w:type="continuationSeparator" w:id="0">
    <w:p w:rsidR="00AB1392" w:rsidRDefault="00AB1392" w:rsidP="008E3EA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392" w:rsidRDefault="00AB1392" w:rsidP="00F332BA">
    <w:pPr>
      <w:pStyle w:val="Header"/>
      <w:pBdr>
        <w:bottom w:val="none" w:sz="0" w:space="0" w:color="auto"/>
      </w:pBdr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0.5pt;height:21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15AE0A0"/>
    <w:multiLevelType w:val="singleLevel"/>
    <w:tmpl w:val="D15AE0A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6C9F754"/>
    <w:multiLevelType w:val="singleLevel"/>
    <w:tmpl w:val="26C9F7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B643295"/>
    <w:multiLevelType w:val="singleLevel"/>
    <w:tmpl w:val="6B64329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21021D3"/>
    <w:multiLevelType w:val="singleLevel"/>
    <w:tmpl w:val="721021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C72C8"/>
    <w:rsid w:val="00172A27"/>
    <w:rsid w:val="00265340"/>
    <w:rsid w:val="0037470B"/>
    <w:rsid w:val="00473B6B"/>
    <w:rsid w:val="006B2D4C"/>
    <w:rsid w:val="007338F9"/>
    <w:rsid w:val="00776209"/>
    <w:rsid w:val="008322E6"/>
    <w:rsid w:val="008E1D09"/>
    <w:rsid w:val="008E3EA4"/>
    <w:rsid w:val="009D6641"/>
    <w:rsid w:val="009F5E70"/>
    <w:rsid w:val="00AB1392"/>
    <w:rsid w:val="00AE5500"/>
    <w:rsid w:val="00B9632C"/>
    <w:rsid w:val="00D42685"/>
    <w:rsid w:val="00E660F5"/>
    <w:rsid w:val="00F332BA"/>
    <w:rsid w:val="018112D4"/>
    <w:rsid w:val="01D55B4A"/>
    <w:rsid w:val="021106B6"/>
    <w:rsid w:val="02675FDA"/>
    <w:rsid w:val="02C358EF"/>
    <w:rsid w:val="02D7287C"/>
    <w:rsid w:val="031C4B11"/>
    <w:rsid w:val="036545F1"/>
    <w:rsid w:val="03764781"/>
    <w:rsid w:val="03E2276D"/>
    <w:rsid w:val="040F575B"/>
    <w:rsid w:val="041D33D0"/>
    <w:rsid w:val="04907409"/>
    <w:rsid w:val="04E63A0C"/>
    <w:rsid w:val="04F00B29"/>
    <w:rsid w:val="04F05BF4"/>
    <w:rsid w:val="05117165"/>
    <w:rsid w:val="05A81C41"/>
    <w:rsid w:val="05AA4E76"/>
    <w:rsid w:val="05DE77B1"/>
    <w:rsid w:val="06014718"/>
    <w:rsid w:val="06135285"/>
    <w:rsid w:val="06287D33"/>
    <w:rsid w:val="062F3A2B"/>
    <w:rsid w:val="06737C1B"/>
    <w:rsid w:val="067E4F19"/>
    <w:rsid w:val="06C64ABE"/>
    <w:rsid w:val="07144FC4"/>
    <w:rsid w:val="07256959"/>
    <w:rsid w:val="073F05DA"/>
    <w:rsid w:val="07433837"/>
    <w:rsid w:val="07541694"/>
    <w:rsid w:val="0782606C"/>
    <w:rsid w:val="079466AA"/>
    <w:rsid w:val="079B5B52"/>
    <w:rsid w:val="07E20AD6"/>
    <w:rsid w:val="07F72070"/>
    <w:rsid w:val="07F979A2"/>
    <w:rsid w:val="080514A2"/>
    <w:rsid w:val="0866655F"/>
    <w:rsid w:val="08A16833"/>
    <w:rsid w:val="09015EF6"/>
    <w:rsid w:val="090504DE"/>
    <w:rsid w:val="09101DC4"/>
    <w:rsid w:val="093B1CA1"/>
    <w:rsid w:val="094C7623"/>
    <w:rsid w:val="09D27679"/>
    <w:rsid w:val="0A0B09B6"/>
    <w:rsid w:val="0A0C27AE"/>
    <w:rsid w:val="0A2F3434"/>
    <w:rsid w:val="0A4C0BC6"/>
    <w:rsid w:val="0A4C4A6F"/>
    <w:rsid w:val="0A976B4C"/>
    <w:rsid w:val="0A9F26AD"/>
    <w:rsid w:val="0AC5443D"/>
    <w:rsid w:val="0AC7407F"/>
    <w:rsid w:val="0ADE7A01"/>
    <w:rsid w:val="0AE45CE3"/>
    <w:rsid w:val="0AF24A74"/>
    <w:rsid w:val="0B057212"/>
    <w:rsid w:val="0B1C29B2"/>
    <w:rsid w:val="0B48669E"/>
    <w:rsid w:val="0BC05213"/>
    <w:rsid w:val="0BCC4525"/>
    <w:rsid w:val="0BCD70E1"/>
    <w:rsid w:val="0C4042EB"/>
    <w:rsid w:val="0C8B3EDF"/>
    <w:rsid w:val="0C9C58A0"/>
    <w:rsid w:val="0CAF7A26"/>
    <w:rsid w:val="0CF53B7A"/>
    <w:rsid w:val="0D187CAA"/>
    <w:rsid w:val="0D191D05"/>
    <w:rsid w:val="0D3821AE"/>
    <w:rsid w:val="0D542A5F"/>
    <w:rsid w:val="0D5D69CA"/>
    <w:rsid w:val="0D9D0006"/>
    <w:rsid w:val="0E2A5F9C"/>
    <w:rsid w:val="0E9851D1"/>
    <w:rsid w:val="0F301CCC"/>
    <w:rsid w:val="0F335243"/>
    <w:rsid w:val="0F3A6B5B"/>
    <w:rsid w:val="0F975E48"/>
    <w:rsid w:val="0FA20AE8"/>
    <w:rsid w:val="0FBE0A21"/>
    <w:rsid w:val="0FBE4488"/>
    <w:rsid w:val="0FD13578"/>
    <w:rsid w:val="101D12B6"/>
    <w:rsid w:val="10247EED"/>
    <w:rsid w:val="10A2050C"/>
    <w:rsid w:val="10B841D6"/>
    <w:rsid w:val="10E26947"/>
    <w:rsid w:val="10E458CE"/>
    <w:rsid w:val="11030F14"/>
    <w:rsid w:val="11057B0A"/>
    <w:rsid w:val="110B64E7"/>
    <w:rsid w:val="110C7C9A"/>
    <w:rsid w:val="112E33FD"/>
    <w:rsid w:val="113255F7"/>
    <w:rsid w:val="113434F9"/>
    <w:rsid w:val="11966567"/>
    <w:rsid w:val="11A22E61"/>
    <w:rsid w:val="11A70032"/>
    <w:rsid w:val="11C765FD"/>
    <w:rsid w:val="12394E23"/>
    <w:rsid w:val="12582B98"/>
    <w:rsid w:val="125F04AE"/>
    <w:rsid w:val="12927999"/>
    <w:rsid w:val="12B43206"/>
    <w:rsid w:val="132B7EED"/>
    <w:rsid w:val="13515F3E"/>
    <w:rsid w:val="135861C1"/>
    <w:rsid w:val="13716143"/>
    <w:rsid w:val="13A03AAB"/>
    <w:rsid w:val="13B136F3"/>
    <w:rsid w:val="13E80CEB"/>
    <w:rsid w:val="13F6760F"/>
    <w:rsid w:val="148D61DC"/>
    <w:rsid w:val="14B85C34"/>
    <w:rsid w:val="14CD04A6"/>
    <w:rsid w:val="150C547C"/>
    <w:rsid w:val="155D5693"/>
    <w:rsid w:val="158842CE"/>
    <w:rsid w:val="1633076F"/>
    <w:rsid w:val="169804FD"/>
    <w:rsid w:val="16A03D77"/>
    <w:rsid w:val="16B7063C"/>
    <w:rsid w:val="16B774F0"/>
    <w:rsid w:val="16DE2AAB"/>
    <w:rsid w:val="170E4702"/>
    <w:rsid w:val="1714702D"/>
    <w:rsid w:val="17283D56"/>
    <w:rsid w:val="17311B7E"/>
    <w:rsid w:val="17384037"/>
    <w:rsid w:val="174E0641"/>
    <w:rsid w:val="17AE6604"/>
    <w:rsid w:val="17B847BF"/>
    <w:rsid w:val="17BA26CD"/>
    <w:rsid w:val="180279BE"/>
    <w:rsid w:val="18123695"/>
    <w:rsid w:val="185971D6"/>
    <w:rsid w:val="18904092"/>
    <w:rsid w:val="19A60F2A"/>
    <w:rsid w:val="19BF234B"/>
    <w:rsid w:val="19C05F6D"/>
    <w:rsid w:val="19E2160F"/>
    <w:rsid w:val="1A885187"/>
    <w:rsid w:val="1B04793E"/>
    <w:rsid w:val="1C015828"/>
    <w:rsid w:val="1C3F014F"/>
    <w:rsid w:val="1C780767"/>
    <w:rsid w:val="1C8121A2"/>
    <w:rsid w:val="1C9367C7"/>
    <w:rsid w:val="1D1D7967"/>
    <w:rsid w:val="1D26379D"/>
    <w:rsid w:val="1D417552"/>
    <w:rsid w:val="1D4C477C"/>
    <w:rsid w:val="1D743414"/>
    <w:rsid w:val="1D7F09FD"/>
    <w:rsid w:val="1D830307"/>
    <w:rsid w:val="1DDF1495"/>
    <w:rsid w:val="1DED029A"/>
    <w:rsid w:val="1E1D5ACB"/>
    <w:rsid w:val="1E6408D2"/>
    <w:rsid w:val="1E6F16D7"/>
    <w:rsid w:val="1E7013B6"/>
    <w:rsid w:val="1EF512A2"/>
    <w:rsid w:val="1F6B3964"/>
    <w:rsid w:val="1F7E35AE"/>
    <w:rsid w:val="1FF23F11"/>
    <w:rsid w:val="200C013C"/>
    <w:rsid w:val="201B3BE8"/>
    <w:rsid w:val="203324B0"/>
    <w:rsid w:val="207C49EB"/>
    <w:rsid w:val="20B82AD4"/>
    <w:rsid w:val="20C33829"/>
    <w:rsid w:val="20EB3A58"/>
    <w:rsid w:val="20F1220E"/>
    <w:rsid w:val="216F0F8D"/>
    <w:rsid w:val="21911770"/>
    <w:rsid w:val="220E5C6D"/>
    <w:rsid w:val="222C3B38"/>
    <w:rsid w:val="222D6306"/>
    <w:rsid w:val="22B00E0E"/>
    <w:rsid w:val="232B58A1"/>
    <w:rsid w:val="233913BC"/>
    <w:rsid w:val="237E6479"/>
    <w:rsid w:val="238A3830"/>
    <w:rsid w:val="23A60633"/>
    <w:rsid w:val="23B029DD"/>
    <w:rsid w:val="23DA35CD"/>
    <w:rsid w:val="23DC3599"/>
    <w:rsid w:val="24013A6F"/>
    <w:rsid w:val="243D6843"/>
    <w:rsid w:val="246543BD"/>
    <w:rsid w:val="246D43CB"/>
    <w:rsid w:val="24B16B75"/>
    <w:rsid w:val="24F96900"/>
    <w:rsid w:val="25404B20"/>
    <w:rsid w:val="257603E7"/>
    <w:rsid w:val="25C04B25"/>
    <w:rsid w:val="25C04CED"/>
    <w:rsid w:val="25C41F64"/>
    <w:rsid w:val="25FD3420"/>
    <w:rsid w:val="26104B03"/>
    <w:rsid w:val="2630176E"/>
    <w:rsid w:val="267E4788"/>
    <w:rsid w:val="26A07B01"/>
    <w:rsid w:val="26A53000"/>
    <w:rsid w:val="26AF12A9"/>
    <w:rsid w:val="270A2E9B"/>
    <w:rsid w:val="27307A33"/>
    <w:rsid w:val="27343177"/>
    <w:rsid w:val="27497C09"/>
    <w:rsid w:val="274E7D7E"/>
    <w:rsid w:val="27A939C0"/>
    <w:rsid w:val="27D5544E"/>
    <w:rsid w:val="28462B16"/>
    <w:rsid w:val="284B304E"/>
    <w:rsid w:val="287A27A0"/>
    <w:rsid w:val="28891CCC"/>
    <w:rsid w:val="28FF5506"/>
    <w:rsid w:val="296513A5"/>
    <w:rsid w:val="29AF5543"/>
    <w:rsid w:val="29DF1913"/>
    <w:rsid w:val="29E76E20"/>
    <w:rsid w:val="29F3741B"/>
    <w:rsid w:val="2A2345C9"/>
    <w:rsid w:val="2A363D93"/>
    <w:rsid w:val="2A5E2ACA"/>
    <w:rsid w:val="2A713C88"/>
    <w:rsid w:val="2A9E56D8"/>
    <w:rsid w:val="2AA934E2"/>
    <w:rsid w:val="2AC8085C"/>
    <w:rsid w:val="2AD77D48"/>
    <w:rsid w:val="2AF14EA1"/>
    <w:rsid w:val="2B1F5F86"/>
    <w:rsid w:val="2B437179"/>
    <w:rsid w:val="2B8C0CBB"/>
    <w:rsid w:val="2BB359E2"/>
    <w:rsid w:val="2BD37C87"/>
    <w:rsid w:val="2BE23A07"/>
    <w:rsid w:val="2BFB4C98"/>
    <w:rsid w:val="2C563071"/>
    <w:rsid w:val="2C6F588F"/>
    <w:rsid w:val="2C822103"/>
    <w:rsid w:val="2CA2022C"/>
    <w:rsid w:val="2CAE3C28"/>
    <w:rsid w:val="2CC453E2"/>
    <w:rsid w:val="2CCA6F6A"/>
    <w:rsid w:val="2CDA1182"/>
    <w:rsid w:val="2CF6337D"/>
    <w:rsid w:val="2D517F8C"/>
    <w:rsid w:val="2D6032ED"/>
    <w:rsid w:val="2DAD68D7"/>
    <w:rsid w:val="2DAE26C6"/>
    <w:rsid w:val="2DCC7DE4"/>
    <w:rsid w:val="2DE26D1F"/>
    <w:rsid w:val="2DF668D4"/>
    <w:rsid w:val="2E412C0E"/>
    <w:rsid w:val="2EEA2A0A"/>
    <w:rsid w:val="2F1D1D9B"/>
    <w:rsid w:val="2F444FE2"/>
    <w:rsid w:val="2F915EA4"/>
    <w:rsid w:val="2F97400C"/>
    <w:rsid w:val="2FA01366"/>
    <w:rsid w:val="2FA655E1"/>
    <w:rsid w:val="2FB7099F"/>
    <w:rsid w:val="2FC50696"/>
    <w:rsid w:val="2FCD29D7"/>
    <w:rsid w:val="30602FE8"/>
    <w:rsid w:val="308E6A90"/>
    <w:rsid w:val="30AD4B6D"/>
    <w:rsid w:val="30E70A8A"/>
    <w:rsid w:val="311726EC"/>
    <w:rsid w:val="31603A4E"/>
    <w:rsid w:val="31D506E3"/>
    <w:rsid w:val="320F6780"/>
    <w:rsid w:val="32210074"/>
    <w:rsid w:val="3248671F"/>
    <w:rsid w:val="32606ED5"/>
    <w:rsid w:val="32847038"/>
    <w:rsid w:val="328B4EC0"/>
    <w:rsid w:val="328B74BA"/>
    <w:rsid w:val="32B7671F"/>
    <w:rsid w:val="32CE5A53"/>
    <w:rsid w:val="32E630DD"/>
    <w:rsid w:val="32FE0C7F"/>
    <w:rsid w:val="3338237F"/>
    <w:rsid w:val="334C36A0"/>
    <w:rsid w:val="335173A3"/>
    <w:rsid w:val="33716A8C"/>
    <w:rsid w:val="33E0004C"/>
    <w:rsid w:val="33F57323"/>
    <w:rsid w:val="341379ED"/>
    <w:rsid w:val="341506D9"/>
    <w:rsid w:val="341508B5"/>
    <w:rsid w:val="34271E4C"/>
    <w:rsid w:val="34337FD0"/>
    <w:rsid w:val="344F44A8"/>
    <w:rsid w:val="34740FBF"/>
    <w:rsid w:val="34CB2A31"/>
    <w:rsid w:val="34D65A74"/>
    <w:rsid w:val="35402761"/>
    <w:rsid w:val="35462D68"/>
    <w:rsid w:val="35806054"/>
    <w:rsid w:val="35C070B3"/>
    <w:rsid w:val="35CD48C2"/>
    <w:rsid w:val="36057443"/>
    <w:rsid w:val="360E5843"/>
    <w:rsid w:val="36113202"/>
    <w:rsid w:val="36125BF8"/>
    <w:rsid w:val="36274C32"/>
    <w:rsid w:val="364E7422"/>
    <w:rsid w:val="36577E4C"/>
    <w:rsid w:val="3658436F"/>
    <w:rsid w:val="36780143"/>
    <w:rsid w:val="36853045"/>
    <w:rsid w:val="368E2641"/>
    <w:rsid w:val="36AF4FF9"/>
    <w:rsid w:val="36D31748"/>
    <w:rsid w:val="370B529C"/>
    <w:rsid w:val="37485A72"/>
    <w:rsid w:val="378878D1"/>
    <w:rsid w:val="37965071"/>
    <w:rsid w:val="37A452AD"/>
    <w:rsid w:val="38002DEF"/>
    <w:rsid w:val="38056758"/>
    <w:rsid w:val="381427D1"/>
    <w:rsid w:val="38333DDD"/>
    <w:rsid w:val="385F5A42"/>
    <w:rsid w:val="3934760E"/>
    <w:rsid w:val="39DD3355"/>
    <w:rsid w:val="3A1F50DA"/>
    <w:rsid w:val="3A521958"/>
    <w:rsid w:val="3A606DB8"/>
    <w:rsid w:val="3A813D33"/>
    <w:rsid w:val="3AC14D34"/>
    <w:rsid w:val="3AD036EA"/>
    <w:rsid w:val="3AE26864"/>
    <w:rsid w:val="3B277CEA"/>
    <w:rsid w:val="3B34024D"/>
    <w:rsid w:val="3BA513C4"/>
    <w:rsid w:val="3BB2292F"/>
    <w:rsid w:val="3BB64789"/>
    <w:rsid w:val="3BE61D55"/>
    <w:rsid w:val="3C113ED5"/>
    <w:rsid w:val="3C514FDF"/>
    <w:rsid w:val="3CD031D8"/>
    <w:rsid w:val="3CD86F8A"/>
    <w:rsid w:val="3CDD2D10"/>
    <w:rsid w:val="3CFB6C5A"/>
    <w:rsid w:val="3D33487C"/>
    <w:rsid w:val="3D556B2E"/>
    <w:rsid w:val="3D5B3157"/>
    <w:rsid w:val="3D706752"/>
    <w:rsid w:val="3DB6173B"/>
    <w:rsid w:val="3DEF06B4"/>
    <w:rsid w:val="3E5E4A5F"/>
    <w:rsid w:val="3E951F27"/>
    <w:rsid w:val="3E9B7EFF"/>
    <w:rsid w:val="3EA421CC"/>
    <w:rsid w:val="3EB612E5"/>
    <w:rsid w:val="3ED97585"/>
    <w:rsid w:val="3F260A1F"/>
    <w:rsid w:val="3F9C60ED"/>
    <w:rsid w:val="3FC65BBB"/>
    <w:rsid w:val="3FC97B3E"/>
    <w:rsid w:val="401C3B65"/>
    <w:rsid w:val="406436A6"/>
    <w:rsid w:val="406D79AF"/>
    <w:rsid w:val="40807A10"/>
    <w:rsid w:val="40B21F39"/>
    <w:rsid w:val="40D46F34"/>
    <w:rsid w:val="40DA0515"/>
    <w:rsid w:val="412B4A40"/>
    <w:rsid w:val="416E331B"/>
    <w:rsid w:val="417B153C"/>
    <w:rsid w:val="41BB7B4A"/>
    <w:rsid w:val="41CA5DC8"/>
    <w:rsid w:val="41E419A0"/>
    <w:rsid w:val="41F56D14"/>
    <w:rsid w:val="424661BD"/>
    <w:rsid w:val="42582515"/>
    <w:rsid w:val="4264192D"/>
    <w:rsid w:val="428B73EE"/>
    <w:rsid w:val="428C3DE4"/>
    <w:rsid w:val="429E025D"/>
    <w:rsid w:val="42C121DD"/>
    <w:rsid w:val="43AB5480"/>
    <w:rsid w:val="43B07959"/>
    <w:rsid w:val="43B56F7F"/>
    <w:rsid w:val="440D366E"/>
    <w:rsid w:val="44233F85"/>
    <w:rsid w:val="44255FAE"/>
    <w:rsid w:val="44D8312C"/>
    <w:rsid w:val="450D384F"/>
    <w:rsid w:val="4511266F"/>
    <w:rsid w:val="45D94DB5"/>
    <w:rsid w:val="460A5425"/>
    <w:rsid w:val="463A252E"/>
    <w:rsid w:val="463D6F07"/>
    <w:rsid w:val="4661642D"/>
    <w:rsid w:val="468D27A8"/>
    <w:rsid w:val="46E574A9"/>
    <w:rsid w:val="47067E30"/>
    <w:rsid w:val="47A23539"/>
    <w:rsid w:val="47BD6852"/>
    <w:rsid w:val="47D1497A"/>
    <w:rsid w:val="47DD6396"/>
    <w:rsid w:val="482C1DA7"/>
    <w:rsid w:val="48DF299E"/>
    <w:rsid w:val="48E81558"/>
    <w:rsid w:val="4930754D"/>
    <w:rsid w:val="49890EAC"/>
    <w:rsid w:val="49B92EE0"/>
    <w:rsid w:val="49BC4B77"/>
    <w:rsid w:val="49E468BC"/>
    <w:rsid w:val="49F86F03"/>
    <w:rsid w:val="4A412FFC"/>
    <w:rsid w:val="4A576B76"/>
    <w:rsid w:val="4A801953"/>
    <w:rsid w:val="4A9E2B02"/>
    <w:rsid w:val="4AE050C1"/>
    <w:rsid w:val="4AFF2CFB"/>
    <w:rsid w:val="4B0655D9"/>
    <w:rsid w:val="4B073396"/>
    <w:rsid w:val="4B463D8E"/>
    <w:rsid w:val="4B4B7310"/>
    <w:rsid w:val="4B650108"/>
    <w:rsid w:val="4B8A6F26"/>
    <w:rsid w:val="4B8E3F26"/>
    <w:rsid w:val="4BAA6FE4"/>
    <w:rsid w:val="4C1D5EDD"/>
    <w:rsid w:val="4C9B0AAB"/>
    <w:rsid w:val="4CBD5AC1"/>
    <w:rsid w:val="4CC933F4"/>
    <w:rsid w:val="4D00163E"/>
    <w:rsid w:val="4D5A5A0B"/>
    <w:rsid w:val="4D695D4D"/>
    <w:rsid w:val="4DA634C7"/>
    <w:rsid w:val="4DA77A3F"/>
    <w:rsid w:val="4DAC4E69"/>
    <w:rsid w:val="4DD43185"/>
    <w:rsid w:val="4DFF7AC7"/>
    <w:rsid w:val="4E1436AB"/>
    <w:rsid w:val="4E641E1F"/>
    <w:rsid w:val="4E71365E"/>
    <w:rsid w:val="4EF7070E"/>
    <w:rsid w:val="4F1027E9"/>
    <w:rsid w:val="4F197BCD"/>
    <w:rsid w:val="4F3E1190"/>
    <w:rsid w:val="4F48113E"/>
    <w:rsid w:val="4F7571D6"/>
    <w:rsid w:val="4F8A323E"/>
    <w:rsid w:val="4F933DA8"/>
    <w:rsid w:val="4FE20966"/>
    <w:rsid w:val="50487A62"/>
    <w:rsid w:val="511340CF"/>
    <w:rsid w:val="511D4BE0"/>
    <w:rsid w:val="512627B2"/>
    <w:rsid w:val="51624F74"/>
    <w:rsid w:val="518856C9"/>
    <w:rsid w:val="51B30305"/>
    <w:rsid w:val="51B8407F"/>
    <w:rsid w:val="52234E63"/>
    <w:rsid w:val="52B20FD9"/>
    <w:rsid w:val="52C27655"/>
    <w:rsid w:val="52CB3045"/>
    <w:rsid w:val="52F10B9F"/>
    <w:rsid w:val="53342473"/>
    <w:rsid w:val="535777AD"/>
    <w:rsid w:val="53747604"/>
    <w:rsid w:val="53DF0B07"/>
    <w:rsid w:val="53DF6F80"/>
    <w:rsid w:val="53F72E23"/>
    <w:rsid w:val="54141563"/>
    <w:rsid w:val="545011BD"/>
    <w:rsid w:val="54983CC6"/>
    <w:rsid w:val="549A6207"/>
    <w:rsid w:val="54A16B42"/>
    <w:rsid w:val="554F4830"/>
    <w:rsid w:val="558A7699"/>
    <w:rsid w:val="55C720B7"/>
    <w:rsid w:val="55F85E53"/>
    <w:rsid w:val="560D7FEF"/>
    <w:rsid w:val="56753A77"/>
    <w:rsid w:val="56C4263F"/>
    <w:rsid w:val="575E6263"/>
    <w:rsid w:val="57C70A6B"/>
    <w:rsid w:val="57E3041D"/>
    <w:rsid w:val="581A3361"/>
    <w:rsid w:val="584D529A"/>
    <w:rsid w:val="58B1220F"/>
    <w:rsid w:val="58D2177C"/>
    <w:rsid w:val="58FF703E"/>
    <w:rsid w:val="59B320AF"/>
    <w:rsid w:val="59CE0B3A"/>
    <w:rsid w:val="5A164F8D"/>
    <w:rsid w:val="5A2C3910"/>
    <w:rsid w:val="5A3D26B7"/>
    <w:rsid w:val="5B693A5C"/>
    <w:rsid w:val="5B6E7190"/>
    <w:rsid w:val="5B7D73BC"/>
    <w:rsid w:val="5C044D09"/>
    <w:rsid w:val="5C205C1E"/>
    <w:rsid w:val="5C217273"/>
    <w:rsid w:val="5C6B65EA"/>
    <w:rsid w:val="5C6F71D0"/>
    <w:rsid w:val="5CE94FE2"/>
    <w:rsid w:val="5D3829F7"/>
    <w:rsid w:val="5D3E4F28"/>
    <w:rsid w:val="5D6B609C"/>
    <w:rsid w:val="5D6F688B"/>
    <w:rsid w:val="5DBD00CE"/>
    <w:rsid w:val="5DC615A1"/>
    <w:rsid w:val="5DF32C6B"/>
    <w:rsid w:val="5E086965"/>
    <w:rsid w:val="5E5D3439"/>
    <w:rsid w:val="5E8D6BFC"/>
    <w:rsid w:val="5ED9307D"/>
    <w:rsid w:val="5F1D2892"/>
    <w:rsid w:val="5F2D7D7F"/>
    <w:rsid w:val="5F583641"/>
    <w:rsid w:val="5FDF5DC6"/>
    <w:rsid w:val="5FE10DBE"/>
    <w:rsid w:val="5FFD33FD"/>
    <w:rsid w:val="601E2AA9"/>
    <w:rsid w:val="60672D16"/>
    <w:rsid w:val="606F338D"/>
    <w:rsid w:val="607542DC"/>
    <w:rsid w:val="6091596D"/>
    <w:rsid w:val="60BE74C6"/>
    <w:rsid w:val="61236E9C"/>
    <w:rsid w:val="614370A6"/>
    <w:rsid w:val="61601BD5"/>
    <w:rsid w:val="61804AD2"/>
    <w:rsid w:val="618B5CEE"/>
    <w:rsid w:val="618F3381"/>
    <w:rsid w:val="620103A3"/>
    <w:rsid w:val="620A2D10"/>
    <w:rsid w:val="620A5B81"/>
    <w:rsid w:val="622429DE"/>
    <w:rsid w:val="622E5E99"/>
    <w:rsid w:val="627658C5"/>
    <w:rsid w:val="629A70EC"/>
    <w:rsid w:val="62A56B53"/>
    <w:rsid w:val="63274EE8"/>
    <w:rsid w:val="635E5E38"/>
    <w:rsid w:val="63A35A77"/>
    <w:rsid w:val="63C7720D"/>
    <w:rsid w:val="63C82EBE"/>
    <w:rsid w:val="63DE1FAD"/>
    <w:rsid w:val="63F82501"/>
    <w:rsid w:val="6402570B"/>
    <w:rsid w:val="648B3951"/>
    <w:rsid w:val="64DD7596"/>
    <w:rsid w:val="65377017"/>
    <w:rsid w:val="653B2EE1"/>
    <w:rsid w:val="65E6761A"/>
    <w:rsid w:val="65F21EE5"/>
    <w:rsid w:val="65F22D21"/>
    <w:rsid w:val="660332E6"/>
    <w:rsid w:val="66225A5B"/>
    <w:rsid w:val="66272E08"/>
    <w:rsid w:val="663D302C"/>
    <w:rsid w:val="665514A1"/>
    <w:rsid w:val="66912EDC"/>
    <w:rsid w:val="66A46A81"/>
    <w:rsid w:val="66B664BB"/>
    <w:rsid w:val="66B83D89"/>
    <w:rsid w:val="66F87B80"/>
    <w:rsid w:val="6758628B"/>
    <w:rsid w:val="679372EA"/>
    <w:rsid w:val="67AA7F99"/>
    <w:rsid w:val="67C331AA"/>
    <w:rsid w:val="685E4BD2"/>
    <w:rsid w:val="688D18A8"/>
    <w:rsid w:val="68FE70C7"/>
    <w:rsid w:val="69157AE9"/>
    <w:rsid w:val="692904A2"/>
    <w:rsid w:val="69354595"/>
    <w:rsid w:val="69390047"/>
    <w:rsid w:val="694056D3"/>
    <w:rsid w:val="694A6FF1"/>
    <w:rsid w:val="69570551"/>
    <w:rsid w:val="697E665F"/>
    <w:rsid w:val="69AF08BE"/>
    <w:rsid w:val="69C93CD1"/>
    <w:rsid w:val="6A3B1AF3"/>
    <w:rsid w:val="6A473322"/>
    <w:rsid w:val="6A4C42CF"/>
    <w:rsid w:val="6A6716A4"/>
    <w:rsid w:val="6AB4586E"/>
    <w:rsid w:val="6ACB5019"/>
    <w:rsid w:val="6B0559E6"/>
    <w:rsid w:val="6B161011"/>
    <w:rsid w:val="6B263834"/>
    <w:rsid w:val="6B3B77A8"/>
    <w:rsid w:val="6B757247"/>
    <w:rsid w:val="6B9438F9"/>
    <w:rsid w:val="6BAE6FAD"/>
    <w:rsid w:val="6C0B4CD0"/>
    <w:rsid w:val="6C323FD1"/>
    <w:rsid w:val="6C574F44"/>
    <w:rsid w:val="6CC1041D"/>
    <w:rsid w:val="6D23089C"/>
    <w:rsid w:val="6D272AAD"/>
    <w:rsid w:val="6D4365BB"/>
    <w:rsid w:val="6D523BE1"/>
    <w:rsid w:val="6DC16D76"/>
    <w:rsid w:val="6DFD06DE"/>
    <w:rsid w:val="6E0125E6"/>
    <w:rsid w:val="6E125134"/>
    <w:rsid w:val="6E202A05"/>
    <w:rsid w:val="6E267B82"/>
    <w:rsid w:val="6E2F0746"/>
    <w:rsid w:val="6E50795A"/>
    <w:rsid w:val="6E74130B"/>
    <w:rsid w:val="6EB952A5"/>
    <w:rsid w:val="6F140189"/>
    <w:rsid w:val="6F2071B7"/>
    <w:rsid w:val="6FAF1D64"/>
    <w:rsid w:val="6FBF0AF1"/>
    <w:rsid w:val="6FD96C21"/>
    <w:rsid w:val="6FE379CC"/>
    <w:rsid w:val="700617B8"/>
    <w:rsid w:val="70236A88"/>
    <w:rsid w:val="709765CD"/>
    <w:rsid w:val="70B97CEC"/>
    <w:rsid w:val="70EE5B50"/>
    <w:rsid w:val="714D3A6D"/>
    <w:rsid w:val="716B3934"/>
    <w:rsid w:val="71722A85"/>
    <w:rsid w:val="724A325D"/>
    <w:rsid w:val="724D5207"/>
    <w:rsid w:val="727F0A0C"/>
    <w:rsid w:val="72872AD1"/>
    <w:rsid w:val="72D71844"/>
    <w:rsid w:val="7308755D"/>
    <w:rsid w:val="736919E7"/>
    <w:rsid w:val="739813E6"/>
    <w:rsid w:val="742F091C"/>
    <w:rsid w:val="74433965"/>
    <w:rsid w:val="746B0619"/>
    <w:rsid w:val="74BA2750"/>
    <w:rsid w:val="74ED69B1"/>
    <w:rsid w:val="750C5515"/>
    <w:rsid w:val="7514200C"/>
    <w:rsid w:val="75233010"/>
    <w:rsid w:val="753347FC"/>
    <w:rsid w:val="75610E80"/>
    <w:rsid w:val="75742C38"/>
    <w:rsid w:val="75742CA8"/>
    <w:rsid w:val="75C11188"/>
    <w:rsid w:val="75CB6166"/>
    <w:rsid w:val="75FA136A"/>
    <w:rsid w:val="761B1A10"/>
    <w:rsid w:val="765C34DE"/>
    <w:rsid w:val="765E29D8"/>
    <w:rsid w:val="76916F9B"/>
    <w:rsid w:val="76F92558"/>
    <w:rsid w:val="771A7C93"/>
    <w:rsid w:val="774308DD"/>
    <w:rsid w:val="77460DED"/>
    <w:rsid w:val="777A749A"/>
    <w:rsid w:val="77E17EC4"/>
    <w:rsid w:val="77FB3EEA"/>
    <w:rsid w:val="781F6124"/>
    <w:rsid w:val="784849E3"/>
    <w:rsid w:val="784E6001"/>
    <w:rsid w:val="790022D5"/>
    <w:rsid w:val="79694555"/>
    <w:rsid w:val="79BA5761"/>
    <w:rsid w:val="7A1B0EC3"/>
    <w:rsid w:val="7A2E7676"/>
    <w:rsid w:val="7A326341"/>
    <w:rsid w:val="7A786D7A"/>
    <w:rsid w:val="7AA917DB"/>
    <w:rsid w:val="7AB106F0"/>
    <w:rsid w:val="7AEE5BEB"/>
    <w:rsid w:val="7B075F25"/>
    <w:rsid w:val="7B08129D"/>
    <w:rsid w:val="7B2D45D9"/>
    <w:rsid w:val="7B2E7701"/>
    <w:rsid w:val="7B3D15AC"/>
    <w:rsid w:val="7B85039B"/>
    <w:rsid w:val="7B991B48"/>
    <w:rsid w:val="7BA70D9B"/>
    <w:rsid w:val="7BEA1C0F"/>
    <w:rsid w:val="7C4E0896"/>
    <w:rsid w:val="7C70594B"/>
    <w:rsid w:val="7C707923"/>
    <w:rsid w:val="7CB37641"/>
    <w:rsid w:val="7CCA6550"/>
    <w:rsid w:val="7D2F127C"/>
    <w:rsid w:val="7D622501"/>
    <w:rsid w:val="7D832972"/>
    <w:rsid w:val="7EDF4D0A"/>
    <w:rsid w:val="7F534DC7"/>
    <w:rsid w:val="7F9123DB"/>
    <w:rsid w:val="7FBC60DE"/>
    <w:rsid w:val="7FC1324E"/>
    <w:rsid w:val="7FE37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5E70"/>
    <w:pPr>
      <w:adjustRightInd w:val="0"/>
      <w:snapToGrid w:val="0"/>
      <w:spacing w:after="200"/>
    </w:pPr>
    <w:rPr>
      <w:rFonts w:ascii="Tahoma" w:eastAsia="微软雅黑" w:hAnsi="Tahoma" w:cs="Tahoma"/>
      <w:kern w:val="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F5E7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F5E70"/>
    <w:pPr>
      <w:keepNext/>
      <w:keepLines/>
      <w:spacing w:before="260" w:after="260" w:line="413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F5E70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F5E70"/>
    <w:pPr>
      <w:keepNext/>
      <w:keepLines/>
      <w:spacing w:before="280" w:after="290" w:line="372" w:lineRule="auto"/>
      <w:outlineLvl w:val="3"/>
    </w:pPr>
    <w:rPr>
      <w:rFonts w:ascii="Arial" w:eastAsia="黑体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F5E70"/>
    <w:pPr>
      <w:keepNext/>
      <w:keepLines/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F5E70"/>
    <w:pPr>
      <w:keepNext/>
      <w:keepLines/>
      <w:spacing w:before="240" w:after="64" w:line="317" w:lineRule="auto"/>
      <w:outlineLvl w:val="5"/>
    </w:pPr>
    <w:rPr>
      <w:rFonts w:ascii="Arial" w:eastAsia="黑体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729"/>
    <w:rPr>
      <w:rFonts w:ascii="Tahoma" w:eastAsia="微软雅黑" w:hAnsi="Tahoma" w:cs="Tahoma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0729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0729"/>
    <w:rPr>
      <w:rFonts w:ascii="Tahoma" w:eastAsia="微软雅黑" w:hAnsi="Tahoma" w:cs="Tahoma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F5E70"/>
    <w:rPr>
      <w:rFonts w:ascii="Arial" w:eastAsia="黑体" w:hAnsi="Arial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0729"/>
    <w:rPr>
      <w:rFonts w:ascii="Tahoma" w:eastAsia="微软雅黑" w:hAnsi="Tahoma" w:cs="Tahoma"/>
      <w:b/>
      <w:bCs/>
      <w:kern w:val="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0729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9F5E70"/>
    <w:pPr>
      <w:ind w:leftChars="400" w:left="840"/>
    </w:pPr>
  </w:style>
  <w:style w:type="paragraph" w:styleId="TOC1">
    <w:name w:val="toc 1"/>
    <w:basedOn w:val="Normal"/>
    <w:next w:val="Normal"/>
    <w:autoRedefine/>
    <w:uiPriority w:val="99"/>
    <w:semiHidden/>
    <w:rsid w:val="009F5E70"/>
  </w:style>
  <w:style w:type="paragraph" w:styleId="TOC2">
    <w:name w:val="toc 2"/>
    <w:basedOn w:val="Normal"/>
    <w:next w:val="Normal"/>
    <w:autoRedefine/>
    <w:uiPriority w:val="99"/>
    <w:semiHidden/>
    <w:rsid w:val="009F5E70"/>
    <w:pPr>
      <w:ind w:leftChars="200" w:left="420"/>
    </w:pPr>
  </w:style>
  <w:style w:type="paragraph" w:customStyle="1" w:styleId="a">
    <w:name w:val="段"/>
    <w:basedOn w:val="Normal"/>
    <w:uiPriority w:val="99"/>
    <w:rsid w:val="009F5E70"/>
    <w:pPr>
      <w:spacing w:afterLines="50"/>
      <w:ind w:firstLineChars="200" w:firstLine="200"/>
    </w:pPr>
    <w:rPr>
      <w:rFonts w:ascii="Calibri" w:hAnsi="Calibri" w:cs="Calibri"/>
    </w:rPr>
  </w:style>
  <w:style w:type="paragraph" w:customStyle="1" w:styleId="a0">
    <w:name w:val="表格正文"/>
    <w:basedOn w:val="Normal"/>
    <w:uiPriority w:val="99"/>
    <w:rsid w:val="009F5E70"/>
    <w:pPr>
      <w:spacing w:before="60" w:after="60"/>
    </w:pPr>
    <w:rPr>
      <w:sz w:val="18"/>
      <w:szCs w:val="18"/>
    </w:rPr>
  </w:style>
  <w:style w:type="character" w:styleId="Hyperlink">
    <w:name w:val="Hyperlink"/>
    <w:basedOn w:val="DefaultParagraphFont"/>
    <w:uiPriority w:val="99"/>
    <w:rsid w:val="009D6641"/>
    <w:rPr>
      <w:color w:val="auto"/>
      <w:u w:val="single"/>
    </w:rPr>
  </w:style>
  <w:style w:type="paragraph" w:styleId="Header">
    <w:name w:val="header"/>
    <w:basedOn w:val="Normal"/>
    <w:link w:val="HeaderChar"/>
    <w:uiPriority w:val="99"/>
    <w:rsid w:val="008E3EA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E3EA4"/>
    <w:rPr>
      <w:rFonts w:ascii="Tahoma" w:eastAsia="微软雅黑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rsid w:val="008E3EA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E3EA4"/>
    <w:rPr>
      <w:rFonts w:ascii="Tahoma" w:eastAsia="微软雅黑" w:hAnsi="Tahoma" w:cs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17</Pages>
  <Words>805</Words>
  <Characters>815</Characters>
  <Application>Microsoft Office Outlook</Application>
  <DocSecurity>0</DocSecurity>
  <Lines>0</Lines>
  <Paragraphs>0</Paragraphs>
  <ScaleCrop>false</ScaleCrop>
  <Company>Kingsoft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GT16E04</cp:lastModifiedBy>
  <cp:revision>19</cp:revision>
  <dcterms:created xsi:type="dcterms:W3CDTF">2014-10-29T12:08:00Z</dcterms:created>
  <dcterms:modified xsi:type="dcterms:W3CDTF">2019-01-15T07:05:00Z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